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A265B7" w:rsidRPr="00516371" w14:paraId="6F7D6318" w14:textId="77777777" w:rsidTr="00650809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176DEF2E" w14:textId="72FC6D0E" w:rsidR="00A265B7" w:rsidRPr="00516371" w:rsidRDefault="00A265B7" w:rsidP="0048446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 w:rsidR="00484466">
              <w:rPr>
                <w:rFonts w:ascii="Arial" w:hAnsi="Arial" w:cs="Arial"/>
                <w:b/>
                <w:sz w:val="18"/>
                <w:szCs w:val="18"/>
              </w:rPr>
              <w:t>Datos del solicitante</w:t>
            </w:r>
          </w:p>
        </w:tc>
      </w:tr>
    </w:tbl>
    <w:p w14:paraId="384F7014" w14:textId="77777777" w:rsidR="00A265B7" w:rsidRPr="00516371" w:rsidRDefault="00A265B7" w:rsidP="00A265B7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58"/>
        <w:gridCol w:w="5112"/>
        <w:gridCol w:w="2836"/>
      </w:tblGrid>
      <w:tr w:rsidR="007B635B" w:rsidRPr="00516371" w14:paraId="3543D6F4" w14:textId="77777777" w:rsidTr="00025ED3">
        <w:trPr>
          <w:trHeight w:hRule="exact" w:val="227"/>
          <w:jc w:val="center"/>
        </w:trPr>
        <w:tc>
          <w:tcPr>
            <w:tcW w:w="2258" w:type="dxa"/>
            <w:vAlign w:val="center"/>
          </w:tcPr>
          <w:p w14:paraId="5A8B7985" w14:textId="66776863" w:rsidR="007B635B" w:rsidRPr="00516371" w:rsidRDefault="007B635B" w:rsidP="00650809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340BB9">
              <w:rPr>
                <w:rFonts w:ascii="Arial" w:hAnsi="Arial" w:cs="Arial"/>
                <w:sz w:val="16"/>
                <w:szCs w:val="16"/>
                <w:lang w:val="pl-PL"/>
              </w:rPr>
              <w:t>NIF</w:t>
            </w:r>
            <w:r w:rsidR="00340BB9" w:rsidRPr="00340BB9">
              <w:rPr>
                <w:rFonts w:ascii="Arial" w:hAnsi="Arial" w:cs="Arial"/>
                <w:sz w:val="16"/>
                <w:szCs w:val="16"/>
                <w:u w:val="single"/>
                <w:lang w:val="pl-PL"/>
              </w:rPr>
              <w:t>/</w:t>
            </w:r>
            <w:r w:rsidRPr="00340BB9">
              <w:rPr>
                <w:rFonts w:ascii="Arial" w:hAnsi="Arial" w:cs="Arial"/>
                <w:sz w:val="16"/>
                <w:szCs w:val="16"/>
                <w:lang w:val="pl-PL"/>
              </w:rPr>
              <w:t>NIE/N.º 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5112" w:type="dxa"/>
            <w:vAlign w:val="center"/>
          </w:tcPr>
          <w:p w14:paraId="33C1BD62" w14:textId="77777777" w:rsidR="007B635B" w:rsidRPr="00516371" w:rsidRDefault="007B635B" w:rsidP="00650809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Nombre y Apellidos o Razón Social :</w:t>
            </w:r>
          </w:p>
        </w:tc>
        <w:tc>
          <w:tcPr>
            <w:tcW w:w="2836" w:type="dxa"/>
            <w:vAlign w:val="center"/>
          </w:tcPr>
          <w:p w14:paraId="2A8B18D1" w14:textId="77777777" w:rsidR="007B635B" w:rsidRPr="007B635B" w:rsidRDefault="007B635B" w:rsidP="00650809">
            <w:pPr>
              <w:rPr>
                <w:rFonts w:ascii="Arial" w:hAnsi="Arial" w:cs="Arial"/>
                <w:sz w:val="16"/>
              </w:rPr>
            </w:pPr>
            <w:r w:rsidRPr="007B635B">
              <w:rPr>
                <w:rFonts w:ascii="Arial" w:hAnsi="Arial" w:cs="Arial"/>
                <w:sz w:val="16"/>
              </w:rPr>
              <w:t>CNAE Actividad</w:t>
            </w:r>
            <w:r>
              <w:rPr>
                <w:rFonts w:ascii="Arial" w:hAnsi="Arial" w:cs="Arial"/>
                <w:sz w:val="16"/>
              </w:rPr>
              <w:t xml:space="preserve"> </w:t>
            </w:r>
            <w:r w:rsidRPr="007B635B">
              <w:rPr>
                <w:rFonts w:ascii="Arial" w:hAnsi="Arial" w:cs="Arial"/>
                <w:i/>
                <w:sz w:val="14"/>
              </w:rPr>
              <w:t>(sólo para empresas)</w:t>
            </w:r>
            <w:r>
              <w:rPr>
                <w:rFonts w:ascii="Arial" w:hAnsi="Arial" w:cs="Arial"/>
                <w:sz w:val="16"/>
              </w:rPr>
              <w:t>:</w:t>
            </w:r>
          </w:p>
        </w:tc>
      </w:tr>
      <w:tr w:rsidR="007B635B" w:rsidRPr="00516371" w14:paraId="3A75419E" w14:textId="77777777" w:rsidTr="00025ED3">
        <w:trPr>
          <w:trHeight w:hRule="exact" w:val="340"/>
          <w:jc w:val="center"/>
        </w:trPr>
        <w:tc>
          <w:tcPr>
            <w:tcW w:w="2258" w:type="dxa"/>
            <w:vAlign w:val="center"/>
          </w:tcPr>
          <w:p w14:paraId="069A1DFE" w14:textId="77777777" w:rsidR="007B635B" w:rsidRPr="004C1FD8" w:rsidRDefault="007B635B" w:rsidP="006508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5112" w:type="dxa"/>
            <w:vAlign w:val="center"/>
          </w:tcPr>
          <w:p w14:paraId="617D5A76" w14:textId="77777777" w:rsidR="007B635B" w:rsidRPr="004C1FD8" w:rsidRDefault="007B635B" w:rsidP="00650809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836" w:type="dxa"/>
            <w:vAlign w:val="center"/>
          </w:tcPr>
          <w:p w14:paraId="21043BC2" w14:textId="77777777" w:rsidR="007B635B" w:rsidRPr="004C1FD8" w:rsidRDefault="007B635B" w:rsidP="00650809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229CC8F3" w14:textId="5DCF2FDD" w:rsidR="007A6835" w:rsidRDefault="007A6835" w:rsidP="00A265B7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206"/>
      </w:tblGrid>
      <w:tr w:rsidR="00790A7D" w:rsidRPr="00516371" w14:paraId="0A7A2EB0" w14:textId="77777777" w:rsidTr="00AA382D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1418AE4" w14:textId="77777777" w:rsidR="00790A7D" w:rsidRPr="00516371" w:rsidRDefault="00790A7D" w:rsidP="00AA382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2.- Datos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del representante legal: </w:t>
            </w:r>
            <w:r w:rsidRPr="00A92307">
              <w:rPr>
                <w:rFonts w:ascii="Arial" w:hAnsi="Arial" w:cs="Arial"/>
                <w:i/>
                <w:sz w:val="14"/>
                <w:szCs w:val="18"/>
              </w:rPr>
              <w:t>(cumplimentar solo en caso de que el solicitante actúe por medio de representante</w:t>
            </w:r>
            <w:r>
              <w:rPr>
                <w:rFonts w:ascii="Arial" w:hAnsi="Arial" w:cs="Arial"/>
                <w:i/>
                <w:sz w:val="14"/>
                <w:szCs w:val="18"/>
              </w:rPr>
              <w:t xml:space="preserve"> legal)</w:t>
            </w:r>
          </w:p>
        </w:tc>
      </w:tr>
    </w:tbl>
    <w:p w14:paraId="0C5DD1F5" w14:textId="77777777" w:rsidR="00790A7D" w:rsidRPr="00CD2C05" w:rsidRDefault="00790A7D" w:rsidP="00790A7D">
      <w:pPr>
        <w:spacing w:line="276" w:lineRule="auto"/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790A7D" w:rsidRPr="00516371" w14:paraId="3C9C1AA3" w14:textId="77777777" w:rsidTr="00AA382D">
        <w:trPr>
          <w:trHeight w:hRule="exact" w:val="227"/>
          <w:jc w:val="center"/>
        </w:trPr>
        <w:tc>
          <w:tcPr>
            <w:tcW w:w="0" w:type="auto"/>
            <w:gridSpan w:val="2"/>
            <w:vAlign w:val="center"/>
          </w:tcPr>
          <w:p w14:paraId="064C6A71" w14:textId="77777777" w:rsidR="00790A7D" w:rsidRPr="007B635B" w:rsidRDefault="00790A7D" w:rsidP="00AA382D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2052AA">
              <w:rPr>
                <w:rFonts w:ascii="Arial" w:hAnsi="Arial" w:cs="Arial"/>
                <w:i/>
                <w:sz w:val="14"/>
                <w:szCs w:val="16"/>
              </w:rPr>
              <w:t>En caso de un representante, rellenar los campos (1). En caso de representación mancomunada rellenar ambos (1) y (2).</w:t>
            </w:r>
          </w:p>
        </w:tc>
      </w:tr>
      <w:tr w:rsidR="00790A7D" w:rsidRPr="00516371" w14:paraId="3DAF0F79" w14:textId="77777777" w:rsidTr="00AA382D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4BB6B1C9" w14:textId="77777777" w:rsidR="00790A7D" w:rsidRPr="00452492" w:rsidRDefault="00790A7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452492">
              <w:rPr>
                <w:rFonts w:ascii="Arial" w:hAnsi="Arial" w:cs="Arial"/>
                <w:sz w:val="16"/>
                <w:szCs w:val="16"/>
              </w:rPr>
              <w:t>(1</w:t>
            </w:r>
            <w:r>
              <w:rPr>
                <w:rFonts w:ascii="Arial" w:hAnsi="Arial" w:cs="Arial"/>
                <w:sz w:val="16"/>
                <w:szCs w:val="16"/>
              </w:rPr>
              <w:t xml:space="preserve">) </w:t>
            </w:r>
            <w:r w:rsidRPr="00452492"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452492">
              <w:rPr>
                <w:rFonts w:ascii="Arial" w:hAnsi="Arial" w:cs="Arial"/>
                <w:sz w:val="16"/>
                <w:szCs w:val="16"/>
              </w:rPr>
              <w:t>pellidos:</w:t>
            </w:r>
          </w:p>
        </w:tc>
        <w:tc>
          <w:tcPr>
            <w:tcW w:w="3270" w:type="dxa"/>
            <w:vAlign w:val="center"/>
          </w:tcPr>
          <w:p w14:paraId="3ACF4C4E" w14:textId="77777777" w:rsidR="00790A7D" w:rsidRDefault="00790A7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(1)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90A7D" w:rsidRPr="00516371" w14:paraId="0C303532" w14:textId="77777777" w:rsidTr="00AA382D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7FF16534" w14:textId="77777777" w:rsidR="00790A7D" w:rsidRPr="004C1FD8" w:rsidRDefault="00790A7D" w:rsidP="00AA382D">
            <w:pPr>
              <w:spacing w:line="276" w:lineRule="auto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6AC46A55" w14:textId="77777777" w:rsidR="00790A7D" w:rsidRPr="004C1FD8" w:rsidRDefault="00790A7D" w:rsidP="00AA382D">
            <w:pPr>
              <w:spacing w:line="276" w:lineRule="auto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790A7D" w:rsidRPr="00516371" w14:paraId="79A2EE22" w14:textId="77777777" w:rsidTr="00AA382D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30756B73" w14:textId="77777777" w:rsidR="00790A7D" w:rsidRPr="004C1FD8" w:rsidRDefault="00790A7D" w:rsidP="00AA382D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(2) Nombre y 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23A7DBAB" w14:textId="77777777" w:rsidR="00790A7D" w:rsidRPr="004C1FD8" w:rsidRDefault="00790A7D" w:rsidP="00AA382D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(2)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90A7D" w:rsidRPr="00516371" w14:paraId="63666FE3" w14:textId="77777777" w:rsidTr="00AA382D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7A968556" w14:textId="77777777" w:rsidR="00790A7D" w:rsidRPr="004C1FD8" w:rsidRDefault="00790A7D" w:rsidP="00AA382D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7B861F29" w14:textId="77777777" w:rsidR="00790A7D" w:rsidRPr="004C1FD8" w:rsidRDefault="00790A7D" w:rsidP="00AA382D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6BDF4B60" w14:textId="77777777" w:rsidR="00790A7D" w:rsidRPr="004B7660" w:rsidRDefault="00790A7D" w:rsidP="00790A7D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790A7D" w:rsidRPr="009075C8" w14:paraId="0662CB38" w14:textId="77777777" w:rsidTr="00AA382D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05BA200" w14:textId="77777777" w:rsidR="00790A7D" w:rsidRPr="00C36173" w:rsidRDefault="00790A7D" w:rsidP="00AA382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>
              <w:rPr>
                <w:rFonts w:ascii="Arial" w:hAnsi="Arial" w:cs="Arial"/>
                <w:b/>
                <w:sz w:val="18"/>
                <w:szCs w:val="18"/>
              </w:rPr>
              <w:t>Datos del proyecto:</w:t>
            </w:r>
          </w:p>
        </w:tc>
      </w:tr>
    </w:tbl>
    <w:p w14:paraId="171AE881" w14:textId="77777777" w:rsidR="00790A7D" w:rsidRPr="00CD2C05" w:rsidRDefault="00790A7D" w:rsidP="00790A7D">
      <w:pPr>
        <w:spacing w:line="276" w:lineRule="auto"/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6"/>
        <w:gridCol w:w="2547"/>
        <w:gridCol w:w="5114"/>
      </w:tblGrid>
      <w:tr w:rsidR="00790A7D" w:rsidRPr="004C1FD8" w14:paraId="5417DFF4" w14:textId="77777777" w:rsidTr="00AA382D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7E566970" w14:textId="77777777" w:rsidR="00790A7D" w:rsidRPr="006C1BB8" w:rsidRDefault="00790A7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 xml:space="preserve">Título del 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6C1BB8">
              <w:rPr>
                <w:rFonts w:ascii="Arial" w:hAnsi="Arial" w:cs="Arial"/>
                <w:sz w:val="16"/>
                <w:szCs w:val="16"/>
              </w:rPr>
              <w:t>royecto:</w:t>
            </w:r>
          </w:p>
        </w:tc>
      </w:tr>
      <w:tr w:rsidR="00790A7D" w:rsidRPr="004C1FD8" w14:paraId="59359918" w14:textId="77777777" w:rsidTr="00AA382D">
        <w:trPr>
          <w:trHeight w:hRule="exact" w:val="340"/>
          <w:jc w:val="center"/>
        </w:trPr>
        <w:tc>
          <w:tcPr>
            <w:tcW w:w="10207" w:type="dxa"/>
            <w:gridSpan w:val="3"/>
            <w:vAlign w:val="center"/>
          </w:tcPr>
          <w:p w14:paraId="32F76DA1" w14:textId="77777777" w:rsidR="00790A7D" w:rsidRPr="006C1BB8" w:rsidRDefault="00790A7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790A7D" w:rsidRPr="004C1FD8" w14:paraId="29841769" w14:textId="77777777" w:rsidTr="00AA382D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783F253A" w14:textId="4FAF2A12" w:rsidR="00790A7D" w:rsidRPr="006C1BB8" w:rsidRDefault="00156333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Dirección</w:t>
            </w:r>
            <w:r w:rsidR="00790A7D">
              <w:rPr>
                <w:rFonts w:ascii="Arial" w:hAnsi="Arial" w:cs="Arial"/>
                <w:sz w:val="16"/>
                <w:szCs w:val="16"/>
              </w:rPr>
              <w:t xml:space="preserve"> del p</w:t>
            </w:r>
            <w:r w:rsidR="00790A7D" w:rsidRPr="006C1BB8">
              <w:rPr>
                <w:rFonts w:ascii="Arial" w:hAnsi="Arial" w:cs="Arial"/>
                <w:sz w:val="16"/>
                <w:szCs w:val="16"/>
              </w:rPr>
              <w:t>royecto:</w:t>
            </w:r>
          </w:p>
        </w:tc>
      </w:tr>
      <w:tr w:rsidR="00790A7D" w:rsidRPr="006C1BB8" w14:paraId="703D17D2" w14:textId="77777777" w:rsidTr="00AA382D">
        <w:trPr>
          <w:trHeight w:hRule="exact" w:val="227"/>
          <w:jc w:val="center"/>
        </w:trPr>
        <w:tc>
          <w:tcPr>
            <w:tcW w:w="2546" w:type="dxa"/>
            <w:vAlign w:val="center"/>
          </w:tcPr>
          <w:p w14:paraId="4B82DC01" w14:textId="77777777" w:rsidR="00790A7D" w:rsidRPr="00516371" w:rsidRDefault="00790A7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547" w:type="dxa"/>
            <w:vAlign w:val="center"/>
          </w:tcPr>
          <w:p w14:paraId="763EE96D" w14:textId="77777777" w:rsidR="00790A7D" w:rsidRPr="00516371" w:rsidRDefault="00790A7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5114" w:type="dxa"/>
            <w:vAlign w:val="center"/>
          </w:tcPr>
          <w:p w14:paraId="668DFD58" w14:textId="77777777" w:rsidR="00790A7D" w:rsidRPr="006C1BB8" w:rsidRDefault="00790A7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Referencia c</w:t>
            </w:r>
            <w:r w:rsidRPr="00D41D3E">
              <w:rPr>
                <w:rFonts w:ascii="Arial" w:hAnsi="Arial" w:cs="Arial"/>
                <w:sz w:val="16"/>
                <w:szCs w:val="16"/>
              </w:rPr>
              <w:t>atastral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t>(código alfanumérico de 20 dígitos)</w:t>
            </w:r>
            <w:r w:rsidRPr="00D41D3E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790A7D" w:rsidRPr="006C1BB8" w14:paraId="3B8A4AED" w14:textId="77777777" w:rsidTr="00AA382D">
        <w:trPr>
          <w:trHeight w:hRule="exact" w:val="340"/>
          <w:jc w:val="center"/>
        </w:trPr>
        <w:tc>
          <w:tcPr>
            <w:tcW w:w="2546" w:type="dxa"/>
            <w:vAlign w:val="center"/>
          </w:tcPr>
          <w:p w14:paraId="72C7C0FB" w14:textId="77777777" w:rsidR="00790A7D" w:rsidRPr="006C1BB8" w:rsidRDefault="00790A7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47" w:type="dxa"/>
            <w:vAlign w:val="center"/>
          </w:tcPr>
          <w:p w14:paraId="74435A63" w14:textId="77777777" w:rsidR="00790A7D" w:rsidRPr="006C1BB8" w:rsidRDefault="00790A7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114" w:type="dxa"/>
            <w:vAlign w:val="center"/>
          </w:tcPr>
          <w:p w14:paraId="56EF75E2" w14:textId="77777777" w:rsidR="00790A7D" w:rsidRPr="006C1BB8" w:rsidRDefault="00790A7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4F3F8CDA" w14:textId="5D3FE105" w:rsidR="00790A7D" w:rsidRDefault="00790A7D" w:rsidP="00790A7D">
      <w:pPr>
        <w:spacing w:line="276" w:lineRule="auto"/>
        <w:jc w:val="both"/>
        <w:rPr>
          <w:rFonts w:ascii="Arial" w:hAnsi="Arial" w:cs="Arial"/>
          <w:b/>
          <w:sz w:val="8"/>
          <w:szCs w:val="8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AF389D" w:rsidRPr="006A6F0A" w14:paraId="41244341" w14:textId="77777777" w:rsidTr="00AA382D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70BDEC6F" w14:textId="07EFBE94" w:rsidR="00AF389D" w:rsidRPr="006A6F0A" w:rsidRDefault="00AF389D" w:rsidP="00AA382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Declaración responsable:</w:t>
            </w:r>
          </w:p>
        </w:tc>
      </w:tr>
    </w:tbl>
    <w:p w14:paraId="2734E1DE" w14:textId="77777777" w:rsidR="00AF389D" w:rsidRPr="006A6F0A" w:rsidRDefault="00AF389D" w:rsidP="00AF389D">
      <w:pPr>
        <w:spacing w:line="276" w:lineRule="auto"/>
        <w:rPr>
          <w:rFonts w:ascii="Arial" w:hAnsi="Arial" w:cs="Arial"/>
          <w:sz w:val="8"/>
          <w:szCs w:val="16"/>
        </w:rPr>
      </w:pPr>
    </w:p>
    <w:tbl>
      <w:tblPr>
        <w:tblStyle w:val="Tablaconcuadrcula"/>
        <w:tblW w:w="0" w:type="auto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503"/>
        <w:gridCol w:w="2681"/>
      </w:tblGrid>
      <w:tr w:rsidR="00AF389D" w:rsidRPr="006A6F0A" w14:paraId="00C5EC53" w14:textId="77777777" w:rsidTr="00AA382D">
        <w:trPr>
          <w:trHeight w:hRule="exact" w:val="340"/>
        </w:trPr>
        <w:tc>
          <w:tcPr>
            <w:tcW w:w="10184" w:type="dxa"/>
            <w:gridSpan w:val="2"/>
            <w:vAlign w:val="center"/>
          </w:tcPr>
          <w:p w14:paraId="32C9BF8A" w14:textId="77777777" w:rsidR="00AF389D" w:rsidRPr="006A6F0A" w:rsidRDefault="00AF389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que, las inversiones para las que se solicita subvención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no se han iniciado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antes de la siguiente fecha de inicio:</w:t>
            </w:r>
          </w:p>
        </w:tc>
      </w:tr>
      <w:tr w:rsidR="00AF389D" w:rsidRPr="006A6F0A" w14:paraId="0C360995" w14:textId="77777777" w:rsidTr="00AA382D">
        <w:trPr>
          <w:trHeight w:hRule="exact" w:val="340"/>
        </w:trPr>
        <w:tc>
          <w:tcPr>
            <w:tcW w:w="7503" w:type="dxa"/>
            <w:vAlign w:val="center"/>
          </w:tcPr>
          <w:p w14:paraId="4407E1CD" w14:textId="77777777" w:rsidR="00AF389D" w:rsidRPr="006A6F0A" w:rsidRDefault="00AF389D" w:rsidP="00AA382D">
            <w:pPr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Fecha de inicio de las inversiones: 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(debe ser posterior a la fecha de presentación de la solicitud):</w:t>
            </w:r>
          </w:p>
        </w:tc>
        <w:tc>
          <w:tcPr>
            <w:tcW w:w="2681" w:type="dxa"/>
            <w:vAlign w:val="center"/>
          </w:tcPr>
          <w:p w14:paraId="7D6E5168" w14:textId="77777777" w:rsidR="00AF389D" w:rsidRPr="006A6F0A" w:rsidRDefault="00AF389D" w:rsidP="00AA382D">
            <w:pPr>
              <w:jc w:val="center"/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</w:p>
        </w:tc>
      </w:tr>
      <w:tr w:rsidR="00AF389D" w:rsidRPr="006A6F0A" w14:paraId="1BC62642" w14:textId="77777777" w:rsidTr="00AA382D">
        <w:trPr>
          <w:trHeight w:hRule="exact" w:val="340"/>
        </w:trPr>
        <w:tc>
          <w:tcPr>
            <w:tcW w:w="7503" w:type="dxa"/>
            <w:vAlign w:val="center"/>
          </w:tcPr>
          <w:p w14:paraId="101A43EB" w14:textId="77777777" w:rsidR="00AF389D" w:rsidRPr="006A6F0A" w:rsidRDefault="00AF389D" w:rsidP="00AA382D">
            <w:pPr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t>Fecha de finalización de las inversiones:</w:t>
            </w:r>
          </w:p>
        </w:tc>
        <w:tc>
          <w:tcPr>
            <w:tcW w:w="2681" w:type="dxa"/>
            <w:vAlign w:val="center"/>
          </w:tcPr>
          <w:p w14:paraId="5AAC36FB" w14:textId="77777777" w:rsidR="00AF389D" w:rsidRPr="006A6F0A" w:rsidRDefault="00AF389D" w:rsidP="00AA382D">
            <w:pPr>
              <w:jc w:val="center"/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</w:p>
        </w:tc>
      </w:tr>
    </w:tbl>
    <w:p w14:paraId="1BB67B1C" w14:textId="77777777" w:rsidR="00AF389D" w:rsidRPr="006A6F0A" w:rsidRDefault="00AF389D" w:rsidP="00AF389D">
      <w:pPr>
        <w:rPr>
          <w:rFonts w:ascii="Arial" w:hAnsi="Arial" w:cs="Arial"/>
          <w:sz w:val="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194"/>
      </w:tblGrid>
      <w:tr w:rsidR="00AF389D" w:rsidRPr="006A6F0A" w14:paraId="33FA635B" w14:textId="77777777" w:rsidTr="00AA382D">
        <w:trPr>
          <w:trHeight w:hRule="exact" w:val="227"/>
        </w:trPr>
        <w:tc>
          <w:tcPr>
            <w:tcW w:w="10194" w:type="dxa"/>
            <w:shd w:val="clear" w:color="auto" w:fill="BFBFBF" w:themeFill="background1" w:themeFillShade="BF"/>
          </w:tcPr>
          <w:p w14:paraId="429D9F70" w14:textId="37944BC3" w:rsidR="00AF389D" w:rsidRPr="006A6F0A" w:rsidRDefault="00AF389D" w:rsidP="00AA382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Categoría o tamaño de empresa:</w:t>
            </w:r>
          </w:p>
        </w:tc>
      </w:tr>
    </w:tbl>
    <w:p w14:paraId="27C26178" w14:textId="77777777" w:rsidR="00AF389D" w:rsidRPr="006A6F0A" w:rsidRDefault="00AF389D" w:rsidP="00AF389D">
      <w:pPr>
        <w:spacing w:line="276" w:lineRule="auto"/>
        <w:rPr>
          <w:rFonts w:ascii="Arial" w:hAnsi="Arial" w:cs="Arial"/>
          <w:sz w:val="8"/>
          <w:szCs w:val="16"/>
        </w:rPr>
      </w:pPr>
    </w:p>
    <w:tbl>
      <w:tblPr>
        <w:tblStyle w:val="Tablaconcuadrcula"/>
        <w:tblW w:w="10196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196"/>
      </w:tblGrid>
      <w:tr w:rsidR="00AF389D" w:rsidRPr="006A6F0A" w14:paraId="1C02995C" w14:textId="77777777" w:rsidTr="00AA382D">
        <w:trPr>
          <w:trHeight w:hRule="exact" w:val="227"/>
        </w:trPr>
        <w:tc>
          <w:tcPr>
            <w:tcW w:w="10196" w:type="dxa"/>
            <w:vAlign w:val="center"/>
          </w:tcPr>
          <w:p w14:paraId="6721F00A" w14:textId="77777777" w:rsidR="00AF389D" w:rsidRPr="006A6F0A" w:rsidRDefault="00AF389D" w:rsidP="00AA382D">
            <w:pPr>
              <w:rPr>
                <w:rFonts w:ascii="Arial" w:hAnsi="Arial" w:cs="Arial"/>
                <w:b/>
                <w:sz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lang w:val="pl-PL" w:eastAsia="en-US"/>
              </w:rPr>
              <w:t>Cálculo de la categoría o tamaño de la empresa:</w:t>
            </w:r>
          </w:p>
        </w:tc>
      </w:tr>
      <w:tr w:rsidR="00AF389D" w:rsidRPr="006A6F0A" w14:paraId="245FCE76" w14:textId="77777777" w:rsidTr="00AA382D">
        <w:trPr>
          <w:trHeight w:val="1134"/>
        </w:trPr>
        <w:tc>
          <w:tcPr>
            <w:tcW w:w="10196" w:type="dxa"/>
            <w:vAlign w:val="center"/>
          </w:tcPr>
          <w:p w14:paraId="2AC21D37" w14:textId="77777777" w:rsidR="00AF389D" w:rsidRPr="006A6F0A" w:rsidRDefault="00AF389D" w:rsidP="00AA382D">
            <w:pPr>
              <w:spacing w:before="40" w:after="12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Los datos de la empresa solicitante, a fecha de cierre del último ejercicio ( año: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), son:</w:t>
            </w:r>
          </w:p>
          <w:tbl>
            <w:tblPr>
              <w:tblStyle w:val="Tablaconcuadrcula"/>
              <w:tblW w:w="0" w:type="auto"/>
              <w:jc w:val="center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2887"/>
              <w:gridCol w:w="3150"/>
              <w:gridCol w:w="3120"/>
            </w:tblGrid>
            <w:tr w:rsidR="00AF389D" w:rsidRPr="006A6F0A" w14:paraId="46977E31" w14:textId="77777777" w:rsidTr="00AA382D">
              <w:trPr>
                <w:trHeight w:hRule="exact" w:val="454"/>
                <w:jc w:val="center"/>
              </w:trPr>
              <w:tc>
                <w:tcPr>
                  <w:tcW w:w="2887" w:type="dxa"/>
                  <w:vAlign w:val="center"/>
                </w:tcPr>
                <w:p w14:paraId="73E782B2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(asalariados, propietarios y socios)</w:t>
                  </w:r>
                </w:p>
              </w:tc>
              <w:tc>
                <w:tcPr>
                  <w:tcW w:w="3150" w:type="dxa"/>
                  <w:vAlign w:val="center"/>
                </w:tcPr>
                <w:p w14:paraId="138DDDF4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3120" w:type="dxa"/>
                  <w:vAlign w:val="center"/>
                </w:tcPr>
                <w:p w14:paraId="448893B6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AF389D" w:rsidRPr="006A6F0A" w14:paraId="02F3A18D" w14:textId="77777777" w:rsidTr="00AA382D">
              <w:trPr>
                <w:trHeight w:hRule="exact" w:val="340"/>
                <w:jc w:val="center"/>
              </w:trPr>
              <w:tc>
                <w:tcPr>
                  <w:tcW w:w="2887" w:type="dxa"/>
                  <w:vAlign w:val="center"/>
                </w:tcPr>
                <w:p w14:paraId="3CD0E5CF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</w:p>
              </w:tc>
              <w:tc>
                <w:tcPr>
                  <w:tcW w:w="3150" w:type="dxa"/>
                  <w:vAlign w:val="center"/>
                </w:tcPr>
                <w:p w14:paraId="350CFF08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  <w:tc>
                <w:tcPr>
                  <w:tcW w:w="3120" w:type="dxa"/>
                  <w:vAlign w:val="center"/>
                </w:tcPr>
                <w:p w14:paraId="4EA09EA9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</w:tr>
          </w:tbl>
          <w:p w14:paraId="57893DC4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Debe indicarse el ejercicio al que corresponden los datos. </w:t>
            </w:r>
          </w:p>
          <w:p w14:paraId="4713741A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Si la empresa es de nueva creación o no realizó actividad en el último ejercicio, se estimarán estos importes para el ejercicio actual.</w:t>
            </w:r>
          </w:p>
          <w:p w14:paraId="5059E981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Si no está obligada a llevar cuentas, se indicará “No Aplica” en el apartado del activo total.</w:t>
            </w:r>
          </w:p>
        </w:tc>
      </w:tr>
      <w:tr w:rsidR="00AF389D" w:rsidRPr="006A6F0A" w14:paraId="6FEF0FEB" w14:textId="77777777" w:rsidTr="00AA382D">
        <w:trPr>
          <w:trHeight w:val="1021"/>
        </w:trPr>
        <w:tc>
          <w:tcPr>
            <w:tcW w:w="10196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A803B1E" w14:textId="77777777" w:rsidR="00AF389D" w:rsidRPr="006A6F0A" w:rsidRDefault="00AF389D" w:rsidP="00AA382D">
            <w:pPr>
              <w:spacing w:before="4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471AC5">
              <w:rPr>
                <w:rFonts w:ascii="Arial" w:hAnsi="Arial" w:cs="Arial"/>
                <w:sz w:val="16"/>
                <w:szCs w:val="18"/>
              </w:rPr>
            </w:r>
            <w:r w:rsidR="00471AC5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es una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empresa autónoma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7468B4DA" w14:textId="77777777" w:rsidR="00AF389D" w:rsidRPr="006A6F0A" w:rsidRDefault="00AF389D" w:rsidP="00AA382D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La empresa NO tiene participación o tiene una participación INFERIOR al 25% del capital o de los derechos de voto de otra empresa y/o ninguna otra empresa tiene participación en la empresa o esta participación es inferior al 25% del capital o de los derechos de voto (de los dos el mayor).</w:t>
            </w:r>
          </w:p>
        </w:tc>
      </w:tr>
      <w:tr w:rsidR="00AF389D" w:rsidRPr="006A6F0A" w14:paraId="7C06EFB9" w14:textId="77777777" w:rsidTr="00AA382D">
        <w:tc>
          <w:tcPr>
            <w:tcW w:w="10196" w:type="dxa"/>
            <w:tcBorders>
              <w:top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5F0CDD08" w14:textId="77777777" w:rsidR="00877818" w:rsidRDefault="00877818" w:rsidP="00AA382D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3CC3870A" w14:textId="77777777" w:rsidR="00877818" w:rsidRDefault="00877818" w:rsidP="00AA382D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5A4178C4" w14:textId="77777777" w:rsidR="00877818" w:rsidRDefault="00877818" w:rsidP="00AA382D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92F1B98" w14:textId="77777777" w:rsidR="00877818" w:rsidRDefault="00877818" w:rsidP="00AA382D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709E665A" w14:textId="77777777" w:rsidR="00877818" w:rsidRDefault="00877818" w:rsidP="00AA382D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167B7AFB" w14:textId="77777777" w:rsidR="00877818" w:rsidRDefault="00877818" w:rsidP="00AA382D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2C473567" w14:textId="77777777" w:rsidR="00877818" w:rsidRDefault="00877818" w:rsidP="00AA382D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142ACF9" w14:textId="54ED3CED" w:rsidR="00AF389D" w:rsidRDefault="00AF389D" w:rsidP="00AA382D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(En el caso que la empresa solicitante NO SEA AUTÓNOMA, se debe cumplimentar este apartado)</w:t>
            </w:r>
          </w:p>
          <w:bookmarkStart w:id="1" w:name="_GoBack"/>
          <w:p w14:paraId="35F29703" w14:textId="07773C90" w:rsidR="00AA382D" w:rsidRDefault="00AF389D" w:rsidP="00AA382D">
            <w:pPr>
              <w:spacing w:before="40"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471AC5" w:rsidRPr="006A6F0A">
              <w:rPr>
                <w:rFonts w:ascii="Arial" w:hAnsi="Arial" w:cs="Arial"/>
                <w:sz w:val="16"/>
                <w:szCs w:val="18"/>
              </w:rPr>
            </w:r>
            <w:r w:rsidR="00471AC5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bookmarkEnd w:id="1"/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tiene empresas asociadas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049AC2C5" w14:textId="77777777" w:rsidR="00AA382D" w:rsidRPr="006A6F0A" w:rsidRDefault="00AA382D" w:rsidP="00AA382D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Existen otras empresas que tienen una participación ENTRE EL 25% Y EL 50% del capital o de los derechos de voto de la empresa solicitante o la empresa solicitante tiene una participación ENTRE EL 25% Y EL 50% del capital o de los derechos de voto de otra empresa.</w:t>
            </w:r>
          </w:p>
          <w:tbl>
            <w:tblPr>
              <w:tblStyle w:val="Tablaconcuadrcula"/>
              <w:tblpPr w:leftFromText="141" w:rightFromText="141" w:vertAnchor="page" w:horzAnchor="margin" w:tblpY="2017"/>
              <w:tblOverlap w:val="never"/>
              <w:tblW w:w="0" w:type="auto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1594"/>
              <w:gridCol w:w="1666"/>
              <w:gridCol w:w="1695"/>
              <w:gridCol w:w="1177"/>
              <w:gridCol w:w="1833"/>
              <w:gridCol w:w="1995"/>
            </w:tblGrid>
            <w:tr w:rsidR="00FF6F76" w:rsidRPr="006A6F0A" w14:paraId="3D845865" w14:textId="77777777" w:rsidTr="007D04CF">
              <w:trPr>
                <w:trHeight w:hRule="exact" w:val="680"/>
              </w:trPr>
              <w:tc>
                <w:tcPr>
                  <w:tcW w:w="1594" w:type="dxa"/>
                  <w:vAlign w:val="center"/>
                </w:tcPr>
                <w:p w14:paraId="32CFAC51" w14:textId="77777777" w:rsidR="00FF6F76" w:rsidRPr="006A6F0A" w:rsidRDefault="00FF6F76" w:rsidP="00FF6F76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Razón social de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la(s) otra(s) empresa(s)</w:t>
                  </w:r>
                </w:p>
              </w:tc>
              <w:tc>
                <w:tcPr>
                  <w:tcW w:w="1666" w:type="dxa"/>
                  <w:vAlign w:val="center"/>
                </w:tcPr>
                <w:p w14:paraId="64126016" w14:textId="77777777" w:rsidR="00FF6F76" w:rsidRPr="006A6F0A" w:rsidRDefault="00FF6F76" w:rsidP="00FF6F76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% Participación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de la solicitante en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la otra empresa</w:t>
                  </w:r>
                </w:p>
              </w:tc>
              <w:tc>
                <w:tcPr>
                  <w:tcW w:w="1695" w:type="dxa"/>
                  <w:vAlign w:val="center"/>
                </w:tcPr>
                <w:p w14:paraId="2FFD22D4" w14:textId="77777777" w:rsidR="00FF6F76" w:rsidRPr="006A6F0A" w:rsidRDefault="00FF6F76" w:rsidP="00FF6F76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% Participación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de la otra empresa en la solicitante</w:t>
                  </w:r>
                </w:p>
              </w:tc>
              <w:tc>
                <w:tcPr>
                  <w:tcW w:w="1177" w:type="dxa"/>
                  <w:vAlign w:val="center"/>
                </w:tcPr>
                <w:p w14:paraId="1D2DFC01" w14:textId="77777777" w:rsidR="00FF6F76" w:rsidRPr="006A6F0A" w:rsidRDefault="00FF6F76" w:rsidP="00FF6F76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</w:t>
                  </w:r>
                </w:p>
              </w:tc>
              <w:tc>
                <w:tcPr>
                  <w:tcW w:w="1833" w:type="dxa"/>
                  <w:vAlign w:val="center"/>
                </w:tcPr>
                <w:p w14:paraId="082975CD" w14:textId="77777777" w:rsidR="00FF6F76" w:rsidRPr="006A6F0A" w:rsidRDefault="00FF6F76" w:rsidP="00FF6F76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1995" w:type="dxa"/>
                  <w:vAlign w:val="center"/>
                </w:tcPr>
                <w:p w14:paraId="3998FF3B" w14:textId="77777777" w:rsidR="00FF6F76" w:rsidRPr="006A6F0A" w:rsidRDefault="00FF6F76" w:rsidP="00FF6F76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FF6F76" w:rsidRPr="006A6F0A" w14:paraId="352AD7EB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193FEBFE" w14:textId="77777777" w:rsidR="00FF6F76" w:rsidRPr="006A6F0A" w:rsidRDefault="00FF6F76" w:rsidP="00FF6F76">
                  <w:pPr>
                    <w:spacing w:before="40" w:line="276" w:lineRule="auto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444D25D2" w14:textId="77777777" w:rsidR="00FF6F76" w:rsidRPr="006A6F0A" w:rsidRDefault="00FF6F76" w:rsidP="00FF6F76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5EB0CC1E" w14:textId="77777777" w:rsidR="00FF6F76" w:rsidRPr="006A6F0A" w:rsidRDefault="00FF6F76" w:rsidP="00FF6F76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3F938B24" w14:textId="77777777" w:rsidR="00FF6F76" w:rsidRPr="006A6F0A" w:rsidRDefault="00FF6F76" w:rsidP="00FF6F76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1A4DC1AB" w14:textId="77777777" w:rsidR="00FF6F76" w:rsidRPr="006A6F0A" w:rsidRDefault="00FF6F76" w:rsidP="00FF6F76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340B6B94" w14:textId="77777777" w:rsidR="00FF6F76" w:rsidRPr="006A6F0A" w:rsidRDefault="00FF6F76" w:rsidP="00FF6F76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FF6F76" w:rsidRPr="006A6F0A" w14:paraId="1C1E8832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47AA3354" w14:textId="77777777" w:rsidR="00FF6F76" w:rsidRPr="006A6F0A" w:rsidRDefault="00FF6F76" w:rsidP="00FF6F76">
                  <w:pPr>
                    <w:spacing w:before="40"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677FF900" w14:textId="77777777" w:rsidR="00FF6F76" w:rsidRPr="006A6F0A" w:rsidRDefault="00FF6F76" w:rsidP="00FF6F76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33806CE3" w14:textId="77777777" w:rsidR="00FF6F76" w:rsidRPr="006A6F0A" w:rsidRDefault="00FF6F76" w:rsidP="00FF6F76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60DE0BEA" w14:textId="77777777" w:rsidR="00FF6F76" w:rsidRPr="006A6F0A" w:rsidRDefault="00FF6F76" w:rsidP="00FF6F76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417C0CD7" w14:textId="77777777" w:rsidR="00FF6F76" w:rsidRPr="006A6F0A" w:rsidRDefault="00FF6F76" w:rsidP="00FF6F76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4F055F1C" w14:textId="77777777" w:rsidR="00FF6F76" w:rsidRPr="006A6F0A" w:rsidRDefault="00FF6F76" w:rsidP="00FF6F76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2B5294" w:rsidRPr="006A6F0A" w14:paraId="0BC715BF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4DF2773E" w14:textId="24B395A1" w:rsidR="002B5294" w:rsidRPr="006A6F0A" w:rsidRDefault="002B5294" w:rsidP="002B5294">
                  <w:pPr>
                    <w:spacing w:before="40"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69D55B8A" w14:textId="1880176F" w:rsidR="002B5294" w:rsidRPr="006A6F0A" w:rsidRDefault="002B5294" w:rsidP="002B5294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3925AB0E" w14:textId="050FBDEB" w:rsidR="002B5294" w:rsidRPr="006A6F0A" w:rsidRDefault="002B5294" w:rsidP="002B5294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751FFD77" w14:textId="47F58383" w:rsidR="002B5294" w:rsidRPr="006A6F0A" w:rsidRDefault="002B5294" w:rsidP="002B5294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674BC613" w14:textId="30C319B3" w:rsidR="002B5294" w:rsidRPr="006A6F0A" w:rsidRDefault="002B5294" w:rsidP="002B5294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60FAACE1" w14:textId="47BDAB17" w:rsidR="002B5294" w:rsidRPr="006A6F0A" w:rsidRDefault="002B5294" w:rsidP="002B5294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2B5294" w:rsidRPr="006A6F0A" w14:paraId="64815DA6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5A5BA387" w14:textId="77777777" w:rsidR="002B5294" w:rsidRPr="006A6F0A" w:rsidRDefault="002B5294" w:rsidP="002B5294">
                  <w:pPr>
                    <w:spacing w:before="40" w:line="276" w:lineRule="auto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089D692F" w14:textId="77777777" w:rsidR="002B5294" w:rsidRPr="006A6F0A" w:rsidRDefault="002B5294" w:rsidP="002B5294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19D8DC36" w14:textId="77777777" w:rsidR="002B5294" w:rsidRPr="006A6F0A" w:rsidRDefault="002B5294" w:rsidP="002B5294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2F84B692" w14:textId="77777777" w:rsidR="002B5294" w:rsidRPr="006A6F0A" w:rsidRDefault="002B5294" w:rsidP="002B5294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115CC64D" w14:textId="77777777" w:rsidR="002B5294" w:rsidRPr="006A6F0A" w:rsidRDefault="002B5294" w:rsidP="002B5294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2F30217C" w14:textId="77777777" w:rsidR="002B5294" w:rsidRPr="006A6F0A" w:rsidRDefault="002B5294" w:rsidP="002B5294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</w:tbl>
          <w:p w14:paraId="73CEEAE9" w14:textId="6C58460C" w:rsidR="00AA382D" w:rsidRDefault="00AA382D" w:rsidP="00AA382D">
            <w:pPr>
              <w:ind w:firstLine="708"/>
              <w:rPr>
                <w:rFonts w:ascii="Arial" w:hAnsi="Arial" w:cs="Arial"/>
                <w:sz w:val="16"/>
                <w:szCs w:val="16"/>
              </w:rPr>
            </w:pPr>
          </w:p>
          <w:p w14:paraId="2C9E79C3" w14:textId="77777777" w:rsidR="00AF389D" w:rsidRPr="006A6F0A" w:rsidRDefault="00AF389D" w:rsidP="00AA382D">
            <w:pPr>
              <w:spacing w:before="40"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471AC5">
              <w:rPr>
                <w:rFonts w:ascii="Arial" w:hAnsi="Arial" w:cs="Arial"/>
                <w:sz w:val="16"/>
                <w:szCs w:val="18"/>
              </w:rPr>
            </w:r>
            <w:r w:rsidR="00471AC5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tiene empresas vinculadas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56B20834" w14:textId="77777777" w:rsidR="00AF389D" w:rsidRPr="006A6F0A" w:rsidRDefault="00AF389D" w:rsidP="00AA382D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Existen otras empresas que tienen una participación SUPERIOR AL 50% del capital o de los derechos de voto de la empresa solicitante o la empresa solicitante tiene una participación SUPERIOR AL 50% del capital o de los derechos de voto de otra empresa.</w:t>
            </w:r>
          </w:p>
          <w:p w14:paraId="203D1962" w14:textId="77777777" w:rsidR="00AF389D" w:rsidRDefault="00AF389D" w:rsidP="00AA382D">
            <w:pPr>
              <w:spacing w:after="6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Los datos de todas las empresas asociadas o vinculadas a la solicitante son los siguientes:</w:t>
            </w:r>
          </w:p>
          <w:p w14:paraId="06F18EFB" w14:textId="24C47805" w:rsidR="00FF6F76" w:rsidRPr="006A6F0A" w:rsidRDefault="00FF6F76" w:rsidP="00AA382D">
            <w:pPr>
              <w:spacing w:after="6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F389D" w:rsidRPr="006A6F0A" w14:paraId="2C700645" w14:textId="77777777" w:rsidTr="00AA382D">
        <w:tc>
          <w:tcPr>
            <w:tcW w:w="10196" w:type="dxa"/>
            <w:tcBorders>
              <w:top w:val="single" w:sz="4" w:space="0" w:color="D9D9D9" w:themeColor="background1" w:themeShade="D9"/>
              <w:bottom w:val="nil"/>
            </w:tcBorders>
          </w:tcPr>
          <w:p w14:paraId="3127836B" w14:textId="77777777" w:rsidR="00AF389D" w:rsidRPr="006A6F0A" w:rsidRDefault="00AF389D" w:rsidP="00AA382D">
            <w:pPr>
              <w:spacing w:before="60" w:after="20"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  <w:u w:val="single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lastRenderedPageBreak/>
              <w:t>Cálculo de los datos totales:</w:t>
            </w:r>
          </w:p>
          <w:p w14:paraId="53E97969" w14:textId="77777777" w:rsidR="00AF389D" w:rsidRPr="006A6F0A" w:rsidRDefault="00AF389D" w:rsidP="00AA382D">
            <w:pPr>
              <w:spacing w:before="60" w:after="60"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Estos datos se calcularán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agregando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 a los datos de la propia empresa los datos de aquellas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otras empresas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, o cualesquiera otras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entidades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 que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ejerzan una actividad económica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, que estén asociadas y/o vinculadas, calculados según los criterios indicados en el artículo 3 del Anexo I del Reglamento (UE) nº 651/2014 de la Comisión, de 17 de junio de 2014, que de forma resumida es:</w:t>
            </w:r>
          </w:p>
          <w:p w14:paraId="3EE38D4F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En el caso de empresas autónomas, se determinarán únicamente sobre los datos de la empresa solicitante.  </w:t>
            </w:r>
          </w:p>
          <w:p w14:paraId="3AB0D336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En el caso de empresas asociadas (porcentaje de participación en empresas entre el 25% y el 50%), a los datos de la empresa solicitante se han de agregar los datos de las empresas asociadas en el porcentaje de participación en el capital o en los derechos de voto (al más elevado de estos dos porcentajes).</w:t>
            </w:r>
          </w:p>
          <w:p w14:paraId="2CA38B58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En el caso de empresas vinculadas (porcentaje de participación en empresas superiores al 50%), a los datos de la empresa solicitante se añadirá el 100 % de los datos de las empresas vinculadas.</w:t>
            </w:r>
          </w:p>
          <w:p w14:paraId="192588CF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Son «empresas vinculadas» las empresas entre las cuales existe alguna de las siguientes relaciones: a) una empresa posee la mayoría de los derechos de voto de los accionistas o socios de otra empresa; b) una empresa tiene derecho a nombrar o revocar a la mayoría de los miembros del órgano de administración, dirección o control de otra empresa; c) una empresa tiene derecho a ejercer una influencia dominante sobre otra, en virtud de un contrato celebrado con ella o de una cláusula estatutaria de la segunda empresa; d) una empresa, accionista de otra o asociada a otra, controla sola, en virtud de un acuerdo celebrado con otros accionistas o socios de la segunda empresa, la mayoría de los derechos de voto de sus accionistas o socios. </w:t>
            </w:r>
          </w:p>
          <w:p w14:paraId="4FFE3EDF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Las empresas que mantengan cualquiera de las relaciones contempladas en el párrafo anterior a través de otra u otras empresas, se considerarán también vinculadas. Asimismo, se considerarán empresas vinculadas las que mantengan alguna de dichas relaciones a través de una persona física o un grupo de personas físicas que actúen de común acuerdo, si dichas empresas ejercen su actividad o parte de la misma en el mismo mercado de referencia o en mercados contiguos. Se considerará «mercado contiguo» el mercado de un producto o servicio situado en una posición inmediatamente anterior o posterior a la del mercado en cuestión.</w:t>
            </w:r>
          </w:p>
          <w:tbl>
            <w:tblPr>
              <w:tblStyle w:val="Tablaconcuadrcula"/>
              <w:tblW w:w="0" w:type="auto"/>
              <w:jc w:val="center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2917"/>
              <w:gridCol w:w="3119"/>
              <w:gridCol w:w="3121"/>
            </w:tblGrid>
            <w:tr w:rsidR="00AF389D" w:rsidRPr="006A6F0A" w14:paraId="4145A0A4" w14:textId="77777777" w:rsidTr="00AA382D">
              <w:trPr>
                <w:jc w:val="center"/>
              </w:trPr>
              <w:tc>
                <w:tcPr>
                  <w:tcW w:w="2917" w:type="dxa"/>
                  <w:vAlign w:val="center"/>
                </w:tcPr>
                <w:p w14:paraId="67BECA66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(asalariados, propietarios y socios)</w:t>
                  </w:r>
                </w:p>
              </w:tc>
              <w:tc>
                <w:tcPr>
                  <w:tcW w:w="3119" w:type="dxa"/>
                  <w:vAlign w:val="center"/>
                </w:tcPr>
                <w:p w14:paraId="1D679FA5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3121" w:type="dxa"/>
                  <w:vAlign w:val="center"/>
                </w:tcPr>
                <w:p w14:paraId="2B6448B2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AF389D" w:rsidRPr="006A6F0A" w14:paraId="51D209C0" w14:textId="77777777" w:rsidTr="00AA382D">
              <w:trPr>
                <w:trHeight w:hRule="exact" w:val="340"/>
                <w:jc w:val="center"/>
              </w:trPr>
              <w:tc>
                <w:tcPr>
                  <w:tcW w:w="2917" w:type="dxa"/>
                  <w:vAlign w:val="center"/>
                </w:tcPr>
                <w:p w14:paraId="27309476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</w:p>
              </w:tc>
              <w:tc>
                <w:tcPr>
                  <w:tcW w:w="3119" w:type="dxa"/>
                  <w:vAlign w:val="center"/>
                </w:tcPr>
                <w:p w14:paraId="0DBC4764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  <w:tc>
                <w:tcPr>
                  <w:tcW w:w="3121" w:type="dxa"/>
                  <w:vAlign w:val="center"/>
                </w:tcPr>
                <w:p w14:paraId="0B0B769D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</w:tr>
          </w:tbl>
          <w:p w14:paraId="01CCE4BE" w14:textId="77777777" w:rsidR="00AF389D" w:rsidRPr="006A6F0A" w:rsidRDefault="00AF389D" w:rsidP="00AA382D">
            <w:pPr>
              <w:spacing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AF389D" w:rsidRPr="006A6F0A" w14:paraId="74D161F4" w14:textId="77777777" w:rsidTr="00AA382D">
        <w:trPr>
          <w:trHeight w:hRule="exact" w:val="113"/>
        </w:trPr>
        <w:tc>
          <w:tcPr>
            <w:tcW w:w="10196" w:type="dxa"/>
            <w:tcBorders>
              <w:top w:val="nil"/>
              <w:bottom w:val="single" w:sz="8" w:space="0" w:color="BFBFBF" w:themeColor="background1" w:themeShade="BF"/>
            </w:tcBorders>
          </w:tcPr>
          <w:p w14:paraId="60AD5637" w14:textId="77777777" w:rsidR="00AF389D" w:rsidRPr="006A6F0A" w:rsidRDefault="00AF389D" w:rsidP="00AA382D">
            <w:pPr>
              <w:spacing w:after="20" w:line="276" w:lineRule="auto"/>
              <w:ind w:right="57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F389D" w:rsidRPr="006A6F0A" w14:paraId="35A0F743" w14:textId="77777777" w:rsidTr="00AA382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196" w:type="dxa"/>
          </w:tcPr>
          <w:p w14:paraId="1FA7D603" w14:textId="77777777" w:rsidR="00AF389D" w:rsidRPr="006A6F0A" w:rsidRDefault="00AF389D" w:rsidP="00AA382D">
            <w:pPr>
              <w:spacing w:before="120" w:after="120"/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sz w:val="16"/>
              </w:rPr>
              <w:t>Según los datos declarados, la empresa se clasifica en la categoría de:</w:t>
            </w:r>
          </w:p>
          <w:p w14:paraId="04C9FB0C" w14:textId="77777777" w:rsidR="00AF389D" w:rsidRPr="006A6F0A" w:rsidRDefault="00AF389D" w:rsidP="00AA382D">
            <w:pPr>
              <w:spacing w:before="60" w:after="60" w:line="276" w:lineRule="auto"/>
              <w:ind w:left="1701" w:hanging="1701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471AC5">
              <w:rPr>
                <w:rFonts w:ascii="Arial" w:hAnsi="Arial" w:cs="Arial"/>
                <w:sz w:val="16"/>
                <w:szCs w:val="18"/>
              </w:rPr>
            </w:r>
            <w:r w:rsidR="00471AC5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Pequeña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empresa,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porque ocupa a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menos de 50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personas y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volumen de negocios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anual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cuyo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 balance general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anual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no supera los 10 </w:t>
            </w:r>
            <w:r w:rsidRPr="006A6F0A">
              <w:rPr>
                <w:rFonts w:ascii="Arial" w:hAnsi="Arial" w:cs="Arial"/>
                <w:sz w:val="16"/>
                <w:szCs w:val="16"/>
              </w:rPr>
              <w:t>millones de euros.</w:t>
            </w:r>
          </w:p>
          <w:p w14:paraId="53B0B98D" w14:textId="77777777" w:rsidR="00AF389D" w:rsidRPr="006A6F0A" w:rsidRDefault="00AF389D" w:rsidP="00AA382D">
            <w:pPr>
              <w:spacing w:before="60" w:after="60" w:line="276" w:lineRule="auto"/>
              <w:ind w:left="1644" w:hanging="1644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471AC5">
              <w:rPr>
                <w:rFonts w:ascii="Arial" w:hAnsi="Arial" w:cs="Arial"/>
                <w:sz w:val="16"/>
                <w:szCs w:val="18"/>
              </w:rPr>
            </w:r>
            <w:r w:rsidR="00471AC5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Mediana empresa,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porque ocupa a ocupa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a menos de 250 personas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y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volumen de negocios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anual no excede de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50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millones de euros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balance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general anual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no excede de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 43 </w:t>
            </w:r>
            <w:r w:rsidRPr="006A6F0A">
              <w:rPr>
                <w:rFonts w:ascii="Arial" w:hAnsi="Arial" w:cs="Arial"/>
                <w:sz w:val="16"/>
                <w:szCs w:val="16"/>
              </w:rPr>
              <w:t>millones de euros.</w:t>
            </w:r>
          </w:p>
          <w:p w14:paraId="3DCB26EC" w14:textId="77777777" w:rsidR="00AF389D" w:rsidRPr="006A6F0A" w:rsidRDefault="00AF389D" w:rsidP="00AA382D">
            <w:pPr>
              <w:spacing w:before="60" w:after="60" w:line="276" w:lineRule="auto"/>
              <w:ind w:left="227" w:hanging="227"/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471AC5">
              <w:rPr>
                <w:rFonts w:ascii="Arial" w:hAnsi="Arial" w:cs="Arial"/>
                <w:sz w:val="16"/>
                <w:szCs w:val="18"/>
              </w:rPr>
            </w:r>
            <w:r w:rsidR="00471AC5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Gran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empresa</w:t>
            </w:r>
            <w:r w:rsidRPr="006A6F0A">
              <w:rPr>
                <w:rFonts w:ascii="Arial" w:hAnsi="Arial" w:cs="Arial"/>
                <w:sz w:val="16"/>
              </w:rPr>
              <w:t>.</w:t>
            </w:r>
          </w:p>
        </w:tc>
      </w:tr>
    </w:tbl>
    <w:p w14:paraId="7B3AA2C6" w14:textId="362A61E4" w:rsidR="00AF389D" w:rsidRDefault="00AF389D" w:rsidP="00AF389D">
      <w:pPr>
        <w:rPr>
          <w:rFonts w:ascii="Arial" w:hAnsi="Arial" w:cs="Arial"/>
          <w:sz w:val="8"/>
        </w:rPr>
      </w:pPr>
    </w:p>
    <w:p w14:paraId="12FA2785" w14:textId="2BA34FE9" w:rsidR="002B5294" w:rsidRDefault="002B5294" w:rsidP="00AF389D">
      <w:pPr>
        <w:rPr>
          <w:rFonts w:ascii="Arial" w:hAnsi="Arial" w:cs="Arial"/>
          <w:sz w:val="8"/>
        </w:rPr>
      </w:pPr>
    </w:p>
    <w:p w14:paraId="333D6FD8" w14:textId="3E8EEB98" w:rsidR="002B5294" w:rsidRDefault="002B5294" w:rsidP="00AF389D">
      <w:pPr>
        <w:rPr>
          <w:rFonts w:ascii="Arial" w:hAnsi="Arial" w:cs="Arial"/>
          <w:sz w:val="8"/>
        </w:rPr>
      </w:pPr>
    </w:p>
    <w:p w14:paraId="0BF0E9A8" w14:textId="5055413A" w:rsidR="002B5294" w:rsidRDefault="002B5294" w:rsidP="00AF389D">
      <w:pPr>
        <w:rPr>
          <w:rFonts w:ascii="Arial" w:hAnsi="Arial" w:cs="Arial"/>
          <w:sz w:val="8"/>
        </w:rPr>
      </w:pPr>
    </w:p>
    <w:p w14:paraId="71B4359E" w14:textId="40092D79" w:rsidR="002B5294" w:rsidRDefault="002B5294" w:rsidP="00AF389D">
      <w:pPr>
        <w:rPr>
          <w:rFonts w:ascii="Arial" w:hAnsi="Arial" w:cs="Arial"/>
          <w:sz w:val="8"/>
        </w:rPr>
      </w:pPr>
    </w:p>
    <w:p w14:paraId="3B22468F" w14:textId="59B63168" w:rsidR="002B5294" w:rsidRDefault="002B5294" w:rsidP="00AF389D">
      <w:pPr>
        <w:rPr>
          <w:rFonts w:ascii="Arial" w:hAnsi="Arial" w:cs="Arial"/>
          <w:sz w:val="8"/>
        </w:rPr>
      </w:pPr>
    </w:p>
    <w:p w14:paraId="3D924D68" w14:textId="5B2038DA" w:rsidR="002B5294" w:rsidRDefault="002B5294" w:rsidP="00AF389D">
      <w:pPr>
        <w:rPr>
          <w:rFonts w:ascii="Arial" w:hAnsi="Arial" w:cs="Arial"/>
          <w:sz w:val="8"/>
        </w:rPr>
      </w:pPr>
    </w:p>
    <w:p w14:paraId="7E31E6EC" w14:textId="6037F378" w:rsidR="002B5294" w:rsidRDefault="002B5294" w:rsidP="00AF389D">
      <w:pPr>
        <w:rPr>
          <w:rFonts w:ascii="Arial" w:hAnsi="Arial" w:cs="Arial"/>
          <w:sz w:val="8"/>
        </w:rPr>
      </w:pPr>
    </w:p>
    <w:p w14:paraId="5D842BF1" w14:textId="4732593B" w:rsidR="002B5294" w:rsidRDefault="002B5294" w:rsidP="00AF389D">
      <w:pPr>
        <w:rPr>
          <w:rFonts w:ascii="Arial" w:hAnsi="Arial" w:cs="Arial"/>
          <w:sz w:val="8"/>
        </w:rPr>
      </w:pPr>
    </w:p>
    <w:p w14:paraId="71960B97" w14:textId="41C08A62" w:rsidR="002B5294" w:rsidRDefault="002B5294" w:rsidP="00AF389D">
      <w:pPr>
        <w:rPr>
          <w:rFonts w:ascii="Arial" w:hAnsi="Arial" w:cs="Arial"/>
          <w:sz w:val="8"/>
        </w:rPr>
      </w:pPr>
    </w:p>
    <w:p w14:paraId="12899AE3" w14:textId="72541884" w:rsidR="002B5294" w:rsidRDefault="002B5294" w:rsidP="00AF389D">
      <w:pPr>
        <w:rPr>
          <w:rFonts w:ascii="Arial" w:hAnsi="Arial" w:cs="Arial"/>
          <w:sz w:val="8"/>
        </w:rPr>
      </w:pPr>
    </w:p>
    <w:p w14:paraId="1F3D85ED" w14:textId="4D9BC54B" w:rsidR="002B5294" w:rsidRDefault="002B5294" w:rsidP="00AF389D">
      <w:pPr>
        <w:rPr>
          <w:rFonts w:ascii="Arial" w:hAnsi="Arial" w:cs="Arial"/>
          <w:sz w:val="8"/>
        </w:rPr>
      </w:pPr>
    </w:p>
    <w:p w14:paraId="6BECB07A" w14:textId="24D8493F" w:rsidR="002B5294" w:rsidRDefault="002B5294" w:rsidP="00AF389D">
      <w:pPr>
        <w:rPr>
          <w:rFonts w:ascii="Arial" w:hAnsi="Arial" w:cs="Arial"/>
          <w:sz w:val="8"/>
        </w:rPr>
      </w:pPr>
    </w:p>
    <w:p w14:paraId="187EAD30" w14:textId="67FD1BE0" w:rsidR="002B5294" w:rsidRDefault="002B5294" w:rsidP="00AF389D">
      <w:pPr>
        <w:rPr>
          <w:rFonts w:ascii="Arial" w:hAnsi="Arial" w:cs="Arial"/>
          <w:sz w:val="8"/>
        </w:rPr>
      </w:pPr>
    </w:p>
    <w:p w14:paraId="74234A3F" w14:textId="60B9718E" w:rsidR="00EF3BD4" w:rsidRDefault="00EF3BD4" w:rsidP="00AF389D">
      <w:pPr>
        <w:rPr>
          <w:rFonts w:ascii="Arial" w:hAnsi="Arial" w:cs="Arial"/>
          <w:sz w:val="8"/>
        </w:rPr>
      </w:pPr>
    </w:p>
    <w:p w14:paraId="4546341F" w14:textId="77777777" w:rsidR="00EF3BD4" w:rsidRDefault="00EF3BD4" w:rsidP="00AF389D">
      <w:pPr>
        <w:rPr>
          <w:rFonts w:ascii="Arial" w:hAnsi="Arial" w:cs="Arial"/>
          <w:sz w:val="8"/>
        </w:rPr>
      </w:pPr>
    </w:p>
    <w:p w14:paraId="10895713" w14:textId="77777777" w:rsidR="002B5294" w:rsidRPr="006A6F0A" w:rsidRDefault="002B5294" w:rsidP="00AF389D">
      <w:pPr>
        <w:rPr>
          <w:rFonts w:ascii="Arial" w:hAnsi="Arial" w:cs="Arial"/>
          <w:sz w:val="8"/>
        </w:rPr>
      </w:pP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194"/>
      </w:tblGrid>
      <w:tr w:rsidR="00AF389D" w:rsidRPr="006A6F0A" w14:paraId="34E658E5" w14:textId="77777777" w:rsidTr="00AA382D">
        <w:trPr>
          <w:jc w:val="center"/>
        </w:trPr>
        <w:tc>
          <w:tcPr>
            <w:tcW w:w="10194" w:type="dxa"/>
            <w:shd w:val="clear" w:color="auto" w:fill="BFBFBF" w:themeFill="background1" w:themeFillShade="BF"/>
          </w:tcPr>
          <w:p w14:paraId="1383732E" w14:textId="4636A906" w:rsidR="00AF389D" w:rsidRPr="006A6F0A" w:rsidRDefault="00AF389D" w:rsidP="00AA382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Fecha y firma:</w:t>
            </w:r>
          </w:p>
        </w:tc>
      </w:tr>
    </w:tbl>
    <w:p w14:paraId="03ED10FA" w14:textId="77777777" w:rsidR="00AF389D" w:rsidRPr="006A6F0A" w:rsidRDefault="00AF389D" w:rsidP="00AF389D">
      <w:pPr>
        <w:rPr>
          <w:rFonts w:ascii="Arial" w:hAnsi="Arial" w:cs="Arial"/>
          <w:sz w:val="8"/>
        </w:rPr>
      </w:pPr>
    </w:p>
    <w:p w14:paraId="6918259D" w14:textId="77777777" w:rsidR="00AF389D" w:rsidRPr="006A6F0A" w:rsidRDefault="00AF389D" w:rsidP="00AF389D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6A6F0A">
        <w:rPr>
          <w:rFonts w:ascii="Arial" w:hAnsi="Arial" w:cs="Arial"/>
          <w:sz w:val="16"/>
          <w:szCs w:val="18"/>
        </w:rPr>
        <w:t xml:space="preserve">Como representante(s) legal(es) de la empresa solicitante </w:t>
      </w:r>
      <w:r w:rsidRPr="006A6F0A">
        <w:rPr>
          <w:rFonts w:ascii="Arial" w:hAnsi="Arial" w:cs="Arial"/>
          <w:b/>
          <w:sz w:val="16"/>
          <w:szCs w:val="18"/>
          <w:u w:val="single"/>
        </w:rPr>
        <w:t>DECLARA(N), bajo su responsabilidad</w:t>
      </w:r>
      <w:r w:rsidRPr="006A6F0A">
        <w:rPr>
          <w:rFonts w:ascii="Arial" w:hAnsi="Arial" w:cs="Arial"/>
          <w:sz w:val="16"/>
          <w:szCs w:val="18"/>
        </w:rPr>
        <w:t xml:space="preserve">, que la información sobre el proyecto de inversión que indican en este documento es veraz y que en caso de no serlo o de estar incompleta </w:t>
      </w:r>
      <w:r w:rsidRPr="006A6F0A">
        <w:rPr>
          <w:rFonts w:ascii="Arial" w:hAnsi="Arial" w:cs="Arial"/>
          <w:i/>
          <w:sz w:val="16"/>
          <w:szCs w:val="18"/>
          <w:u w:val="single"/>
        </w:rPr>
        <w:t>se considerará como fecha de inicio de las inversiones la fecha en que el solicitante la corrija, complete o subsane</w:t>
      </w:r>
      <w:r w:rsidRPr="006A6F0A">
        <w:rPr>
          <w:rFonts w:ascii="Arial" w:hAnsi="Arial" w:cs="Arial"/>
          <w:sz w:val="16"/>
          <w:szCs w:val="18"/>
        </w:rPr>
        <w:t>.</w:t>
      </w:r>
    </w:p>
    <w:p w14:paraId="5E67F35E" w14:textId="77777777" w:rsidR="00AF389D" w:rsidRPr="006A6F0A" w:rsidRDefault="00AF389D" w:rsidP="00AF389D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6A6F0A"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datos personales incluida en este mismo documento en el recuadro “Información </w:t>
      </w:r>
      <w:r>
        <w:rPr>
          <w:rFonts w:ascii="Arial" w:hAnsi="Arial" w:cs="Arial"/>
          <w:sz w:val="16"/>
          <w:szCs w:val="18"/>
        </w:rPr>
        <w:t>B</w:t>
      </w:r>
      <w:r w:rsidRPr="006A6F0A">
        <w:rPr>
          <w:rFonts w:ascii="Arial" w:hAnsi="Arial" w:cs="Arial"/>
          <w:sz w:val="16"/>
          <w:szCs w:val="18"/>
        </w:rPr>
        <w:t>ásica sobre Protección de Datos de Carácter Personal”.</w:t>
      </w: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AF389D" w:rsidRPr="006A6F0A" w14:paraId="7B6E27E8" w14:textId="77777777" w:rsidTr="00AA382D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54F0363D" w14:textId="77777777" w:rsidR="00AF389D" w:rsidRPr="006A6F0A" w:rsidRDefault="00AF389D" w:rsidP="00AA38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5D9AE1" w14:textId="77777777" w:rsidR="00AF389D" w:rsidRPr="006A6F0A" w:rsidRDefault="00AF389D" w:rsidP="00AA38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80B5F9E" w14:textId="77777777" w:rsidR="00AF389D" w:rsidRPr="006A6F0A" w:rsidRDefault="00AF389D" w:rsidP="00AA38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75FD484" w14:textId="77777777" w:rsidR="00AF389D" w:rsidRPr="006A6F0A" w:rsidRDefault="00AF389D" w:rsidP="00AA38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2" w:name="Texto11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2"/>
            <w:r w:rsidRPr="006A6F0A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3" w:name="Texto6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6A6F0A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4" w:name="Texto7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  <w:r w:rsidRPr="006A6F0A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5" w:name="Texto8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5"/>
          </w:p>
          <w:p w14:paraId="7268948E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1180C2A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2977569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78001EF" w14:textId="77777777" w:rsidR="00AF389D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4D6D790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1188073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404A1D5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0C12AFE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D9B181A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1F8A8BD" w14:textId="77777777" w:rsidR="00AF389D" w:rsidRPr="006A6F0A" w:rsidRDefault="00AF389D" w:rsidP="00AA382D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F389D" w:rsidRPr="006A6F0A" w14:paraId="73C95FC6" w14:textId="77777777" w:rsidTr="00AA382D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4BFDF9E6" w14:textId="77777777" w:rsidR="00AF389D" w:rsidRPr="006A6F0A" w:rsidRDefault="00AF389D" w:rsidP="00AA382D">
            <w:pPr>
              <w:tabs>
                <w:tab w:val="left" w:pos="340"/>
              </w:tabs>
              <w:spacing w:after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Firmado:</w:t>
            </w:r>
            <w:r w:rsidRPr="006A6F0A">
              <w:rPr>
                <w:rFonts w:ascii="Arial" w:hAnsi="Arial" w:cs="Arial"/>
                <w:sz w:val="16"/>
                <w:szCs w:val="16"/>
              </w:rPr>
              <w:tab/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6968C7E4" w14:textId="77777777" w:rsidR="00AF389D" w:rsidRPr="006A6F0A" w:rsidRDefault="00AF389D" w:rsidP="00AA382D">
            <w:pPr>
              <w:pStyle w:val="Piedepgina"/>
              <w:spacing w:after="12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4"/>
                <w:szCs w:val="16"/>
                <w:lang w:eastAsia="en-US"/>
              </w:rPr>
              <w:t>(El solicitante/ destinatario último o, en su caso, su(s) representante(s) legal(es))</w:t>
            </w:r>
          </w:p>
        </w:tc>
      </w:tr>
    </w:tbl>
    <w:p w14:paraId="0F6C28FE" w14:textId="77777777" w:rsidR="00AF389D" w:rsidRPr="006A6F0A" w:rsidRDefault="00AF389D" w:rsidP="00AF389D">
      <w:pPr>
        <w:spacing w:before="60" w:after="60" w:line="259" w:lineRule="auto"/>
        <w:rPr>
          <w:rFonts w:ascii="Arial" w:hAnsi="Arial" w:cs="Arial"/>
          <w:sz w:val="16"/>
          <w:szCs w:val="12"/>
        </w:rPr>
      </w:pPr>
    </w:p>
    <w:p w14:paraId="76A8548E" w14:textId="064D8B9D" w:rsidR="00AF389D" w:rsidRDefault="00AF389D" w:rsidP="00790A7D">
      <w:pPr>
        <w:spacing w:line="276" w:lineRule="auto"/>
        <w:jc w:val="both"/>
        <w:rPr>
          <w:rFonts w:ascii="Arial" w:hAnsi="Arial" w:cs="Arial"/>
          <w:b/>
          <w:sz w:val="8"/>
          <w:szCs w:val="8"/>
        </w:rPr>
      </w:pPr>
    </w:p>
    <w:tbl>
      <w:tblPr>
        <w:tblW w:w="10202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46"/>
      </w:tblGrid>
      <w:tr w:rsidR="00E37884" w:rsidRPr="0070148B" w14:paraId="72C218BB" w14:textId="77777777" w:rsidTr="00AA382D">
        <w:trPr>
          <w:jc w:val="center"/>
        </w:trPr>
        <w:tc>
          <w:tcPr>
            <w:tcW w:w="1020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9B75C0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b/>
                <w:sz w:val="14"/>
                <w:szCs w:val="16"/>
              </w:rPr>
            </w:pPr>
            <w:r w:rsidRPr="0070148B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14:paraId="11011CFF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E37884" w:rsidRPr="0070148B" w14:paraId="3E972922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3BC3AF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CECCE4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E37884" w:rsidRPr="0070148B" w14:paraId="0646DDDB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11E32E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452FC7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E37884" w:rsidRPr="0070148B" w14:paraId="1266644B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B9D813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A32F9C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E37884" w:rsidRPr="0070148B" w14:paraId="105354E1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D2244F1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BBDE7E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E37884" w:rsidRPr="0070148B" w14:paraId="4B9AAAB7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EBEBB1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BDC8BB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6BCA8932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</w:t>
            </w:r>
          </w:p>
          <w:p w14:paraId="53FE2625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Agencia Cántabra de Administración Tributaria</w:t>
            </w:r>
          </w:p>
          <w:p w14:paraId="580A3155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Tesorería General de la Seguridad Social</w:t>
            </w:r>
          </w:p>
          <w:p w14:paraId="1A136631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7544373F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Instituto Nacional de Estadística</w:t>
            </w:r>
          </w:p>
          <w:p w14:paraId="550856BC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3BF44509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Ministerio para la Transición Ecológica y el Reto Demográfico</w:t>
            </w:r>
          </w:p>
          <w:p w14:paraId="250942D6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6F55DA0A" w14:textId="7BC75685" w:rsidR="00E37884" w:rsidRPr="0070148B" w:rsidRDefault="007C09D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C09D4">
              <w:rPr>
                <w:rFonts w:ascii="Arial" w:hAnsi="Arial" w:cs="Arial"/>
                <w:iCs/>
                <w:sz w:val="14"/>
                <w:szCs w:val="16"/>
              </w:rPr>
              <w:t>Dirección General de Informática del Gobierno de Cantabria</w:t>
            </w:r>
          </w:p>
        </w:tc>
      </w:tr>
      <w:tr w:rsidR="00E37884" w:rsidRPr="0070148B" w14:paraId="0D322185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941CB4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1DE048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E37884" w:rsidRPr="0070148B" w14:paraId="20B0A245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3CAC5A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ACEC02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7DE6F778" w14:textId="77777777" w:rsidR="00E37884" w:rsidRPr="0070148B" w:rsidRDefault="00471AC5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hyperlink r:id="rId7" w:history="1">
              <w:r w:rsidR="00E37884" w:rsidRPr="0070148B">
                <w:rPr>
                  <w:rFonts w:ascii="Arial" w:hAnsi="Arial" w:cs="Arial"/>
                  <w:color w:val="0563C1" w:themeColor="hyperlink"/>
                  <w:sz w:val="14"/>
                  <w:szCs w:val="16"/>
                  <w:u w:val="single"/>
                </w:rPr>
                <w:t>https://dgicc.cantabria.es/proteccion-de-datos</w:t>
              </w:r>
            </w:hyperlink>
          </w:p>
        </w:tc>
      </w:tr>
    </w:tbl>
    <w:p w14:paraId="739E317D" w14:textId="34B6E57A" w:rsidR="00A265B7" w:rsidRDefault="00A265B7" w:rsidP="00481897">
      <w:pPr>
        <w:pStyle w:val="Textoindependiente"/>
        <w:kinsoku w:val="0"/>
        <w:overflowPunct w:val="0"/>
        <w:spacing w:before="0"/>
        <w:ind w:left="0" w:right="142"/>
        <w:jc w:val="both"/>
        <w:rPr>
          <w:sz w:val="18"/>
          <w:szCs w:val="18"/>
        </w:rPr>
      </w:pPr>
    </w:p>
    <w:sectPr w:rsidR="00A265B7" w:rsidSect="00275A2F">
      <w:headerReference w:type="default" r:id="rId8"/>
      <w:headerReference w:type="first" r:id="rId9"/>
      <w:footerReference w:type="first" r:id="rId10"/>
      <w:pgSz w:w="11906" w:h="16838" w:code="9"/>
      <w:pgMar w:top="2127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AA382D" w:rsidRDefault="00AA382D">
      <w:r>
        <w:separator/>
      </w:r>
    </w:p>
  </w:endnote>
  <w:endnote w:type="continuationSeparator" w:id="0">
    <w:p w14:paraId="69095097" w14:textId="77777777" w:rsidR="00AA382D" w:rsidRDefault="00AA3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4209BF" w14:textId="77777777" w:rsidR="00AA382D" w:rsidRPr="00E326A3" w:rsidRDefault="00AA382D" w:rsidP="00AA382D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  <w:r w:rsidRPr="00A905C1">
      <w:rPr>
        <w:rFonts w:ascii="Arial" w:hAnsi="Arial" w:cs="Arial"/>
        <w:b/>
        <w:sz w:val="20"/>
        <w:szCs w:val="20"/>
      </w:rPr>
      <w:t>: (DIR3: A06027837)</w:t>
    </w:r>
  </w:p>
  <w:p w14:paraId="727CA92B" w14:textId="77777777" w:rsidR="00AA382D" w:rsidRPr="00D848B4" w:rsidRDefault="00AA382D" w:rsidP="00AA382D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3372CD15" w14:textId="77777777" w:rsidR="00AA382D" w:rsidRPr="00D04A27" w:rsidRDefault="00AA382D" w:rsidP="00AA382D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714560" behindDoc="0" locked="0" layoutInCell="1" allowOverlap="1" wp14:anchorId="07038832" wp14:editId="2D8CA7E1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06D3AC9" id="Line 50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56327F36" w14:textId="77777777" w:rsidR="00AA382D" w:rsidRPr="00E326A3" w:rsidRDefault="00AA382D" w:rsidP="00AA382D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6A4719A0" w14:textId="77777777" w:rsidR="00AA382D" w:rsidRPr="00E326A3" w:rsidRDefault="00AA382D" w:rsidP="00AA382D">
    <w:pPr>
      <w:jc w:val="both"/>
      <w:rPr>
        <w:rFonts w:ascii="Arial" w:hAnsi="Arial" w:cs="Arial"/>
        <w:sz w:val="4"/>
        <w:szCs w:val="4"/>
      </w:rPr>
    </w:pPr>
  </w:p>
  <w:p w14:paraId="44AEF541" w14:textId="77777777" w:rsidR="00AA382D" w:rsidRDefault="00AA382D" w:rsidP="00AA382D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  <w:p w14:paraId="7E726BDE" w14:textId="77777777" w:rsidR="00AA382D" w:rsidRDefault="00AA382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AA382D" w:rsidRDefault="00AA382D">
      <w:r>
        <w:separator/>
      </w:r>
    </w:p>
  </w:footnote>
  <w:footnote w:type="continuationSeparator" w:id="0">
    <w:p w14:paraId="19A227FC" w14:textId="77777777" w:rsidR="00AA382D" w:rsidRDefault="00AA38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4339B5" w14:textId="04D9EA33" w:rsidR="00AA382D" w:rsidRDefault="00AA382D">
    <w:pPr>
      <w:pStyle w:val="Encabezado"/>
      <w:rPr>
        <w:rFonts w:ascii="Arial" w:hAnsi="Arial" w:cs="Arial"/>
        <w:i/>
        <w:sz w:val="1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712512" behindDoc="0" locked="0" layoutInCell="1" allowOverlap="1" wp14:anchorId="108DB157" wp14:editId="29CE3C26">
              <wp:simplePos x="0" y="0"/>
              <wp:positionH relativeFrom="margin">
                <wp:posOffset>123190</wp:posOffset>
              </wp:positionH>
              <wp:positionV relativeFrom="paragraph">
                <wp:posOffset>2540</wp:posOffset>
              </wp:positionV>
              <wp:extent cx="6283811" cy="567690"/>
              <wp:effectExtent l="0" t="0" r="3175" b="3810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811" cy="567690"/>
                        <a:chOff x="0" y="0"/>
                        <a:chExt cx="6283811" cy="567690"/>
                      </a:xfrm>
                    </wpg:grpSpPr>
                    <wpg:grpSp>
                      <wpg:cNvPr id="2" name="Grupo 2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3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Imagen 6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3484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304A25D" id="Grupo 1" o:spid="_x0000_s1026" style="position:absolute;margin-left:9.7pt;margin-top:.2pt;width:494.8pt;height:44.7pt;z-index:251712512;mso-position-horizontal-relative:margin" coordsize="62838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CbTv+QhB/12X+dbHij/AI8Y/wDrsP5GsfTv+QhB/wBdl/nWx4o/48Y/+uw/kar7LODE&#10;f73TMGiiipO8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m07/kIQf8AXZf51seKP+PGP/rs&#10;P5GsfTv+QhB/12X+dbHij/jxj/67D+Rqvss4MR/vdMwaKKKk7w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JtO/5CEH/XZf51seKP8Ajxj/AOuw/kax9O/5CEH/AF2X+dbHij/j&#10;xj/67D+Rql8LODEf73TMGiiipO8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CbTv+QhB/12X+dbHij/AI8Y/wDrsP5GsfTv+QhB/wBdl/nWx4o/48Y/+uw/kapfCzgxH+90zBoo&#10;oqTv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m07/kIQf9dl/nWx4o/wCP&#10;GP8A67D+RrH07/kIQf8AXZf51seKP+PGP/rsP5Gq+ycGI/3umYNFFFSd4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">
              <v:group id="Grupo 2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">
                  <v:imagedata r:id="rId6" o:title="" croptop="-1432f" cropbottom="-1097f" cropleft="-352f" cropright="-294f"/>
                  <v:path arrowok="t"/>
                </v:shape>
              </v:group>
              <v:shape id="Imagen 5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">
                <v:imagedata r:id="rId7" o:title="" cropbottom="3480f" cropright="46558f"/>
                <v:path arrowok="t"/>
              </v:shape>
              <v:shape id="Imagen 6" o:spid="_x0000_s1031" type="#_x0000_t75" style="position:absolute;left:56348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1E733326" w14:textId="5D9A75FC" w:rsidR="00AA382D" w:rsidRDefault="00AA382D">
    <w:pPr>
      <w:pStyle w:val="Encabezado"/>
      <w:rPr>
        <w:rFonts w:ascii="Arial" w:hAnsi="Arial" w:cs="Arial"/>
        <w:i/>
        <w:sz w:val="14"/>
      </w:rPr>
    </w:pPr>
  </w:p>
  <w:p w14:paraId="09AD376A" w14:textId="46397439" w:rsidR="00AA382D" w:rsidRDefault="00AA382D">
    <w:pPr>
      <w:pStyle w:val="Encabezado"/>
      <w:rPr>
        <w:rFonts w:ascii="Arial" w:hAnsi="Arial" w:cs="Arial"/>
        <w:i/>
        <w:sz w:val="14"/>
      </w:rPr>
    </w:pPr>
  </w:p>
  <w:p w14:paraId="252C7B23" w14:textId="2EE76345" w:rsidR="00AA382D" w:rsidRDefault="00AA382D">
    <w:pPr>
      <w:pStyle w:val="Encabezado"/>
      <w:rPr>
        <w:rFonts w:ascii="Arial" w:hAnsi="Arial" w:cs="Arial"/>
        <w:i/>
        <w:sz w:val="14"/>
      </w:rPr>
    </w:pPr>
  </w:p>
  <w:p w14:paraId="7DD82B0D" w14:textId="66E300CA" w:rsidR="00AA382D" w:rsidRDefault="00AA382D">
    <w:pPr>
      <w:pStyle w:val="Encabezado"/>
      <w:rPr>
        <w:rFonts w:ascii="Arial" w:hAnsi="Arial" w:cs="Arial"/>
        <w:i/>
        <w:sz w:val="14"/>
      </w:rPr>
    </w:pPr>
  </w:p>
  <w:p w14:paraId="2DA22FEF" w14:textId="17EB675F" w:rsidR="00AA382D" w:rsidRDefault="00AA382D">
    <w:pPr>
      <w:pStyle w:val="Encabezado"/>
      <w:rPr>
        <w:rFonts w:ascii="Arial" w:hAnsi="Arial" w:cs="Arial"/>
        <w:i/>
        <w:sz w:val="14"/>
      </w:rPr>
    </w:pPr>
  </w:p>
  <w:p w14:paraId="3CE95E96" w14:textId="77777777" w:rsidR="00AA382D" w:rsidRDefault="00AA382D" w:rsidP="00275A2F">
    <w:pPr>
      <w:pStyle w:val="Encabezado"/>
      <w:rPr>
        <w:rFonts w:ascii="Arial" w:hAnsi="Arial" w:cs="Arial"/>
        <w:i/>
        <w:sz w:val="14"/>
      </w:rPr>
    </w:pPr>
  </w:p>
  <w:p w14:paraId="5F4CC95D" w14:textId="77777777" w:rsidR="00AA382D" w:rsidRDefault="00AA382D">
    <w:pPr>
      <w:pStyle w:val="Encabezado"/>
      <w:rPr>
        <w:rFonts w:ascii="Arial" w:hAnsi="Arial" w:cs="Arial"/>
        <w:i/>
        <w:sz w:val="14"/>
      </w:rPr>
    </w:pPr>
  </w:p>
  <w:p w14:paraId="4ED7F713" w14:textId="7A2FA31D" w:rsidR="00AA382D" w:rsidRDefault="00AA382D" w:rsidP="00275A2F">
    <w:pPr>
      <w:pStyle w:val="Encabezado"/>
      <w:jc w:val="right"/>
    </w:pPr>
    <w:r w:rsidRPr="00155BDC">
      <w:rPr>
        <w:rFonts w:ascii="Arial" w:hAnsi="Arial" w:cs="Arial"/>
        <w:i/>
        <w:sz w:val="14"/>
      </w:rPr>
      <w:t xml:space="preserve">Página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PAGE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471AC5">
      <w:rPr>
        <w:rFonts w:ascii="Arial" w:hAnsi="Arial" w:cs="Arial"/>
        <w:i/>
        <w:noProof/>
        <w:sz w:val="14"/>
      </w:rPr>
      <w:t>2</w:t>
    </w:r>
    <w:r w:rsidRPr="00D67B54">
      <w:rPr>
        <w:rFonts w:ascii="Arial" w:hAnsi="Arial" w:cs="Arial"/>
        <w:i/>
        <w:sz w:val="14"/>
      </w:rPr>
      <w:fldChar w:fldCharType="end"/>
    </w:r>
    <w:r w:rsidRPr="00155BDC">
      <w:rPr>
        <w:rFonts w:ascii="Arial" w:hAnsi="Arial" w:cs="Arial"/>
        <w:i/>
        <w:sz w:val="14"/>
      </w:rPr>
      <w:t xml:space="preserve"> de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NUMPAGES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471AC5">
      <w:rPr>
        <w:rFonts w:ascii="Arial" w:hAnsi="Arial" w:cs="Arial"/>
        <w:i/>
        <w:noProof/>
        <w:sz w:val="14"/>
      </w:rPr>
      <w:t>3</w:t>
    </w:r>
    <w:r w:rsidRPr="00D67B54">
      <w:rPr>
        <w:rFonts w:ascii="Arial" w:hAnsi="Arial" w:cs="Arial"/>
        <w:i/>
        <w:sz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110D18" w14:textId="04FFE3F5" w:rsidR="00AA382D" w:rsidRDefault="00AA382D" w:rsidP="00915C3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708416" behindDoc="0" locked="0" layoutInCell="1" allowOverlap="1" wp14:anchorId="1A4A72BF" wp14:editId="3ADE8A27">
              <wp:simplePos x="0" y="0"/>
              <wp:positionH relativeFrom="margin">
                <wp:align>left</wp:align>
              </wp:positionH>
              <wp:positionV relativeFrom="paragraph">
                <wp:posOffset>8568</wp:posOffset>
              </wp:positionV>
              <wp:extent cx="6480661" cy="567690"/>
              <wp:effectExtent l="0" t="0" r="0" b="3810"/>
              <wp:wrapNone/>
              <wp:docPr id="26" name="Grupo 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0661" cy="567690"/>
                        <a:chOff x="0" y="0"/>
                        <a:chExt cx="6480661" cy="567690"/>
                      </a:xfrm>
                    </wpg:grpSpPr>
                    <wpg:grpSp>
                      <wpg:cNvPr id="27" name="Grupo 27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28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6305" name="Imagen 26305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6306" name="Imagen 26306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83169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CCB6B01" id="Grupo 26" o:spid="_x0000_s1026" style="position:absolute;margin-left:0;margin-top:.65pt;width:510.3pt;height:44.7pt;z-index:251708416;mso-position-horizontal:left;mso-position-horizontal-relative:margin;mso-width-relative:margin" coordsize="64806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JtO/5CEH/XZf51seKP8Ajxj/AOuw/kax9O/5CEH/AF2X+dbHij/jxj/67D+R&#10;qvss4MR/vdMwaKKKk7w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CbTv+QhB/wBdl/nWx4o/&#10;48Y/+uw/kax9O/5CEH/XZf51seKP+PGP/rsP5Gq+yzgxH+90zBoooqTv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m07/kIQf9dl/nWx4o/wCPGP8A67D+RrH07/kIQf8AXZf5&#10;1seKP+PGP/rsP5GqXws4MR/vdMwaKKKk7w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JtO/5CEH/XZf51seKP8Ajxj/AOuw/kax9O/5CEH/AF2X+dbHij/jxj/67D+Rql8LODEf&#10;73TMGiiipO8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CbTv+QhB/12X+db&#10;Hij/AI8Y/wDrsP5GsfTv+QhB/wBdl/nWx4o/48Y/+uw/kar7JwYj/e6Zg0UUVJ3h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">
              <v:group id="Grupo 27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">
                  <v:imagedata r:id="rId6" o:title="" croptop="-1432f" cropbottom="-1097f" cropleft="-352f" cropright="-294f"/>
                  <v:path arrowok="t"/>
                </v:shape>
              </v:group>
              <v:shape id="Imagen 26305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">
                <v:imagedata r:id="rId7" o:title="" cropbottom="3480f" cropright="46558f"/>
                <v:path arrowok="t"/>
              </v:shape>
              <v:shape id="Imagen 26306" o:spid="_x0000_s1031" type="#_x0000_t75" style="position:absolute;left:58316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03300B0B" w14:textId="29ED52C1" w:rsidR="00AA382D" w:rsidRDefault="00AA382D" w:rsidP="00915C31">
    <w:pPr>
      <w:pStyle w:val="Encabezado"/>
    </w:pPr>
  </w:p>
  <w:p w14:paraId="652456BF" w14:textId="7C1E7A83" w:rsidR="00AA382D" w:rsidRDefault="00AA382D" w:rsidP="00915C31">
    <w:pPr>
      <w:pStyle w:val="Encabezado"/>
    </w:pPr>
  </w:p>
  <w:p w14:paraId="6C11B7AC" w14:textId="305F11D1" w:rsidR="00AA382D" w:rsidRDefault="00AA382D" w:rsidP="00275A2F">
    <w:pPr>
      <w:pStyle w:val="Encabezado"/>
      <w:tabs>
        <w:tab w:val="clear" w:pos="4252"/>
        <w:tab w:val="clear" w:pos="8504"/>
        <w:tab w:val="center" w:pos="5102"/>
      </w:tabs>
      <w:spacing w:before="60" w:after="60"/>
      <w:rPr>
        <w:rFonts w:ascii="Arial" w:hAnsi="Arial" w:cs="Arial"/>
        <w:i/>
        <w:sz w:val="14"/>
      </w:rPr>
    </w:pPr>
  </w:p>
  <w:p w14:paraId="638AB54C" w14:textId="77777777" w:rsidR="00355C4C" w:rsidRPr="00355C4C" w:rsidRDefault="00355C4C" w:rsidP="00355C4C">
    <w:pPr>
      <w:ind w:right="-2"/>
      <w:jc w:val="right"/>
      <w:rPr>
        <w:rFonts w:ascii="Arial" w:hAnsi="Arial" w:cs="Arial"/>
        <w:color w:val="0D0D0D"/>
        <w:sz w:val="16"/>
        <w:szCs w:val="16"/>
        <w:lang w:eastAsia="es-ES_tradnl" w:bidi="en-US"/>
      </w:rPr>
    </w:pPr>
    <w:r w:rsidRPr="00355C4C">
      <w:rPr>
        <w:rFonts w:ascii="Arial" w:hAnsi="Arial" w:cs="Arial"/>
        <w:color w:val="0D0D0D"/>
        <w:sz w:val="16"/>
        <w:szCs w:val="16"/>
        <w:lang w:eastAsia="es-ES_tradnl" w:bidi="en-US"/>
      </w:rPr>
      <w:t>CONSEJERÍA DE INDUSTRIA, EMPLEO, INNOVACIÓN Y COMERCIO</w:t>
    </w:r>
  </w:p>
  <w:p w14:paraId="5B59FDEC" w14:textId="2314B6D2" w:rsidR="00355C4C" w:rsidRPr="00355C4C" w:rsidRDefault="00355C4C" w:rsidP="00355C4C">
    <w:pPr>
      <w:spacing w:after="120" w:line="160" w:lineRule="exact"/>
      <w:ind w:right="-2"/>
      <w:jc w:val="right"/>
      <w:rPr>
        <w:rFonts w:ascii="Arial" w:eastAsia="SimSun" w:hAnsi="Arial" w:cs="Arial"/>
        <w:i/>
        <w:sz w:val="16"/>
        <w:szCs w:val="16"/>
        <w:lang w:eastAsia="zh-CN"/>
      </w:rPr>
    </w:pPr>
    <w:r w:rsidRPr="00355C4C">
      <w:rPr>
        <w:rFonts w:ascii="Arial" w:eastAsia="SimSun" w:hAnsi="Arial" w:cs="Arial"/>
        <w:sz w:val="14"/>
        <w:szCs w:val="14"/>
        <w:lang w:eastAsia="zh-CN"/>
      </w:rPr>
      <w:t xml:space="preserve">   </w:t>
    </w:r>
    <w:r w:rsidRPr="00355C4C">
      <w:rPr>
        <w:rFonts w:ascii="Arial" w:eastAsia="SimSun" w:hAnsi="Arial" w:cs="Arial"/>
        <w:i/>
        <w:sz w:val="16"/>
        <w:szCs w:val="16"/>
        <w:lang w:eastAsia="zh-CN"/>
      </w:rPr>
      <w:t>Dirección General de Industria, Energía y Minas</w:t>
    </w:r>
  </w:p>
  <w:p w14:paraId="700AA92C" w14:textId="0B4E1086" w:rsidR="00AA382D" w:rsidRPr="00F103BA" w:rsidRDefault="00AA382D" w:rsidP="00275A2F">
    <w:pPr>
      <w:spacing w:line="160" w:lineRule="exact"/>
      <w:jc w:val="right"/>
      <w:rPr>
        <w:rFonts w:ascii="Arial" w:hAnsi="Arial" w:cs="Arial"/>
        <w:sz w:val="12"/>
        <w:szCs w:val="12"/>
      </w:rPr>
    </w:pPr>
    <w:r w:rsidRPr="00F103BA">
      <w:rPr>
        <w:rFonts w:ascii="Arial" w:hAnsi="Arial" w:cs="Arial"/>
        <w:sz w:val="12"/>
        <w:szCs w:val="12"/>
      </w:rPr>
      <w:t>Modelo:</w:t>
    </w:r>
    <w:r>
      <w:rPr>
        <w:rFonts w:ascii="Arial" w:hAnsi="Arial" w:cs="Arial"/>
        <w:sz w:val="12"/>
        <w:szCs w:val="12"/>
      </w:rPr>
      <w:t xml:space="preserve"> S03-MV3.25-RV</w:t>
    </w:r>
  </w:p>
  <w:p w14:paraId="4B48327F" w14:textId="0E35DEF2" w:rsidR="00AA382D" w:rsidRDefault="00355C4C" w:rsidP="00481897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710464" behindDoc="0" locked="0" layoutInCell="1" allowOverlap="1" wp14:anchorId="70330E59" wp14:editId="6E604A65">
              <wp:simplePos x="0" y="0"/>
              <wp:positionH relativeFrom="margin">
                <wp:posOffset>1270</wp:posOffset>
              </wp:positionH>
              <wp:positionV relativeFrom="topMargin">
                <wp:posOffset>1560830</wp:posOffset>
              </wp:positionV>
              <wp:extent cx="6479540" cy="287655"/>
              <wp:effectExtent l="0" t="0" r="0" b="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28765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5E388FE" w14:textId="74B1D9E4" w:rsidR="00AA382D" w:rsidRDefault="00AA382D" w:rsidP="00275A2F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MOVES III – 2025: PUNTOS DE RECARGA DE VEHÍCULOS ELÉCTRICOS</w:t>
                          </w:r>
                        </w:p>
                        <w:p w14:paraId="1DD21405" w14:textId="0FA952F8" w:rsidR="00AA382D" w:rsidRDefault="00AA382D" w:rsidP="00AA382D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DECLARACIÓN RESPONSABLE – TAMAÑO EMPRESA – EFECTO INCENTIVADOR </w:t>
                          </w:r>
                          <w:r w:rsidR="00253BE4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(</w:t>
                          </w: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S03-MV3.25-RV)</w:t>
                          </w:r>
                        </w:p>
                        <w:p w14:paraId="1F56BAD1" w14:textId="77777777" w:rsidR="00AA382D" w:rsidRDefault="00AA382D" w:rsidP="00AA382D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(S03</w:t>
                          </w:r>
                          <w:r w:rsidRPr="00665C5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-MV3.25-VE</w:t>
                          </w: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)</w:t>
                          </w:r>
                        </w:p>
                        <w:p w14:paraId="250B4C45" w14:textId="00214461" w:rsidR="00AA382D" w:rsidRDefault="00AA382D" w:rsidP="00275A2F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3D79BE4B" w14:textId="77777777" w:rsidR="00AA382D" w:rsidRDefault="00AA382D" w:rsidP="00275A2F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30E59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26" type="#_x0000_t202" style="position:absolute;left:0;text-align:left;margin-left:.1pt;margin-top:122.9pt;width:510.2pt;height:22.6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" fillcolor="#747474" stroked="f" strokeweight=".25pt">
              <v:textbox inset="1mm,.2mm,1mm,0">
                <w:txbxContent>
                  <w:p w14:paraId="25E388FE" w14:textId="74B1D9E4" w:rsidR="00AA382D" w:rsidRDefault="00AA382D" w:rsidP="00275A2F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MOVES III – 2025: PUNTOS DE RECARGA DE VEHÍCULOS ELÉCTRICOS</w:t>
                    </w:r>
                  </w:p>
                  <w:p w14:paraId="1DD21405" w14:textId="0FA952F8" w:rsidR="00AA382D" w:rsidRDefault="00AA382D" w:rsidP="00AA382D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DECLARACIÓN RESPONSABLE – TAMAÑO EMPRESA – EFECTO INCENTIVADOR </w:t>
                    </w:r>
                    <w:r w:rsidR="00253BE4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(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S03-MV3.25-RV)</w:t>
                    </w:r>
                  </w:p>
                  <w:p w14:paraId="1F56BAD1" w14:textId="77777777" w:rsidR="00AA382D" w:rsidRDefault="00AA382D" w:rsidP="00AA382D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(S03</w:t>
                    </w:r>
                    <w:r w:rsidRPr="00665C5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-MV3.25-VE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)</w:t>
                    </w:r>
                  </w:p>
                  <w:p w14:paraId="250B4C45" w14:textId="00214461" w:rsidR="00AA382D" w:rsidRDefault="00AA382D" w:rsidP="00275A2F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</w:p>
                  <w:p w14:paraId="3D79BE4B" w14:textId="77777777" w:rsidR="00AA382D" w:rsidRDefault="00AA382D" w:rsidP="00275A2F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75C471D0" w14:textId="5DAB42FD" w:rsidR="00AA382D" w:rsidRDefault="00AA382D" w:rsidP="00481897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</w:p>
  <w:p w14:paraId="5B733E48" w14:textId="14FF5695" w:rsidR="00AA382D" w:rsidRDefault="00AA382D" w:rsidP="00481897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  <w:r w:rsidRPr="00155BDC">
      <w:rPr>
        <w:rFonts w:ascii="Arial" w:hAnsi="Arial" w:cs="Arial"/>
        <w:i/>
        <w:sz w:val="14"/>
      </w:rPr>
      <w:t xml:space="preserve">Página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PAGE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471AC5">
      <w:rPr>
        <w:rFonts w:ascii="Arial" w:hAnsi="Arial" w:cs="Arial"/>
        <w:i/>
        <w:noProof/>
        <w:sz w:val="14"/>
      </w:rPr>
      <w:t>1</w:t>
    </w:r>
    <w:r w:rsidRPr="00D67B54">
      <w:rPr>
        <w:rFonts w:ascii="Arial" w:hAnsi="Arial" w:cs="Arial"/>
        <w:i/>
        <w:sz w:val="14"/>
      </w:rPr>
      <w:fldChar w:fldCharType="end"/>
    </w:r>
    <w:r w:rsidRPr="00155BDC">
      <w:rPr>
        <w:rFonts w:ascii="Arial" w:hAnsi="Arial" w:cs="Arial"/>
        <w:i/>
        <w:sz w:val="14"/>
      </w:rPr>
      <w:t xml:space="preserve"> de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NUMPAGES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471AC5">
      <w:rPr>
        <w:rFonts w:ascii="Arial" w:hAnsi="Arial" w:cs="Arial"/>
        <w:i/>
        <w:noProof/>
        <w:sz w:val="14"/>
      </w:rPr>
      <w:t>3</w:t>
    </w:r>
    <w:r w:rsidRPr="00D67B54">
      <w:rPr>
        <w:rFonts w:ascii="Arial" w:hAnsi="Arial" w:cs="Arial"/>
        <w:i/>
        <w:sz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60217"/>
    <w:multiLevelType w:val="hybridMultilevel"/>
    <w:tmpl w:val="6D7ED848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1D0B0E"/>
    <w:multiLevelType w:val="hybridMultilevel"/>
    <w:tmpl w:val="3CF018D6"/>
    <w:lvl w:ilvl="0" w:tplc="0BE83E3A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2086" w:hanging="360"/>
      </w:pPr>
    </w:lvl>
    <w:lvl w:ilvl="2" w:tplc="0C0A001B" w:tentative="1">
      <w:start w:val="1"/>
      <w:numFmt w:val="lowerRoman"/>
      <w:lvlText w:val="%3."/>
      <w:lvlJc w:val="right"/>
      <w:pPr>
        <w:ind w:left="2806" w:hanging="180"/>
      </w:pPr>
    </w:lvl>
    <w:lvl w:ilvl="3" w:tplc="0C0A000F" w:tentative="1">
      <w:start w:val="1"/>
      <w:numFmt w:val="decimal"/>
      <w:lvlText w:val="%4."/>
      <w:lvlJc w:val="left"/>
      <w:pPr>
        <w:ind w:left="3526" w:hanging="360"/>
      </w:pPr>
    </w:lvl>
    <w:lvl w:ilvl="4" w:tplc="0C0A0019" w:tentative="1">
      <w:start w:val="1"/>
      <w:numFmt w:val="lowerLetter"/>
      <w:lvlText w:val="%5."/>
      <w:lvlJc w:val="left"/>
      <w:pPr>
        <w:ind w:left="4246" w:hanging="360"/>
      </w:pPr>
    </w:lvl>
    <w:lvl w:ilvl="5" w:tplc="0C0A001B" w:tentative="1">
      <w:start w:val="1"/>
      <w:numFmt w:val="lowerRoman"/>
      <w:lvlText w:val="%6."/>
      <w:lvlJc w:val="right"/>
      <w:pPr>
        <w:ind w:left="4966" w:hanging="180"/>
      </w:pPr>
    </w:lvl>
    <w:lvl w:ilvl="6" w:tplc="0C0A000F" w:tentative="1">
      <w:start w:val="1"/>
      <w:numFmt w:val="decimal"/>
      <w:lvlText w:val="%7."/>
      <w:lvlJc w:val="left"/>
      <w:pPr>
        <w:ind w:left="5686" w:hanging="360"/>
      </w:pPr>
    </w:lvl>
    <w:lvl w:ilvl="7" w:tplc="0C0A0019" w:tentative="1">
      <w:start w:val="1"/>
      <w:numFmt w:val="lowerLetter"/>
      <w:lvlText w:val="%8."/>
      <w:lvlJc w:val="left"/>
      <w:pPr>
        <w:ind w:left="6406" w:hanging="360"/>
      </w:pPr>
    </w:lvl>
    <w:lvl w:ilvl="8" w:tplc="0C0A001B" w:tentative="1">
      <w:start w:val="1"/>
      <w:numFmt w:val="lowerRoman"/>
      <w:lvlText w:val="%9."/>
      <w:lvlJc w:val="right"/>
      <w:pPr>
        <w:ind w:left="7126" w:hanging="180"/>
      </w:pPr>
    </w:lvl>
  </w:abstractNum>
  <w:abstractNum w:abstractNumId="3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DA6A7B"/>
    <w:multiLevelType w:val="hybridMultilevel"/>
    <w:tmpl w:val="993296DA"/>
    <w:lvl w:ilvl="0" w:tplc="FCACDCA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98" w:hanging="360"/>
      </w:pPr>
    </w:lvl>
    <w:lvl w:ilvl="2" w:tplc="0C0A001B" w:tentative="1">
      <w:start w:val="1"/>
      <w:numFmt w:val="lowerRoman"/>
      <w:lvlText w:val="%3."/>
      <w:lvlJc w:val="right"/>
      <w:pPr>
        <w:ind w:left="2018" w:hanging="180"/>
      </w:pPr>
    </w:lvl>
    <w:lvl w:ilvl="3" w:tplc="0C0A000F" w:tentative="1">
      <w:start w:val="1"/>
      <w:numFmt w:val="decimal"/>
      <w:lvlText w:val="%4."/>
      <w:lvlJc w:val="left"/>
      <w:pPr>
        <w:ind w:left="2738" w:hanging="360"/>
      </w:pPr>
    </w:lvl>
    <w:lvl w:ilvl="4" w:tplc="0C0A0019" w:tentative="1">
      <w:start w:val="1"/>
      <w:numFmt w:val="lowerLetter"/>
      <w:lvlText w:val="%5."/>
      <w:lvlJc w:val="left"/>
      <w:pPr>
        <w:ind w:left="3458" w:hanging="360"/>
      </w:pPr>
    </w:lvl>
    <w:lvl w:ilvl="5" w:tplc="0C0A001B" w:tentative="1">
      <w:start w:val="1"/>
      <w:numFmt w:val="lowerRoman"/>
      <w:lvlText w:val="%6."/>
      <w:lvlJc w:val="right"/>
      <w:pPr>
        <w:ind w:left="4178" w:hanging="180"/>
      </w:pPr>
    </w:lvl>
    <w:lvl w:ilvl="6" w:tplc="0C0A000F" w:tentative="1">
      <w:start w:val="1"/>
      <w:numFmt w:val="decimal"/>
      <w:lvlText w:val="%7."/>
      <w:lvlJc w:val="left"/>
      <w:pPr>
        <w:ind w:left="4898" w:hanging="360"/>
      </w:pPr>
    </w:lvl>
    <w:lvl w:ilvl="7" w:tplc="0C0A0019" w:tentative="1">
      <w:start w:val="1"/>
      <w:numFmt w:val="lowerLetter"/>
      <w:lvlText w:val="%8."/>
      <w:lvlJc w:val="left"/>
      <w:pPr>
        <w:ind w:left="5618" w:hanging="360"/>
      </w:pPr>
    </w:lvl>
    <w:lvl w:ilvl="8" w:tplc="0C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2711EF"/>
    <w:multiLevelType w:val="hybridMultilevel"/>
    <w:tmpl w:val="470ADECA"/>
    <w:lvl w:ilvl="0" w:tplc="4D2CEE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417712"/>
    <w:multiLevelType w:val="hybridMultilevel"/>
    <w:tmpl w:val="5F40B8F0"/>
    <w:lvl w:ilvl="0" w:tplc="7E0E3B4E">
      <w:start w:val="1"/>
      <w:numFmt w:val="decimal"/>
      <w:lvlText w:val="%1)"/>
      <w:lvlJc w:val="left"/>
      <w:pPr>
        <w:ind w:left="360" w:hanging="360"/>
      </w:pPr>
      <w:rPr>
        <w:b w:val="0"/>
        <w:i w:val="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EC53FE"/>
    <w:multiLevelType w:val="hybridMultilevel"/>
    <w:tmpl w:val="D7684E2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B95A0A"/>
    <w:multiLevelType w:val="hybridMultilevel"/>
    <w:tmpl w:val="D3C81942"/>
    <w:lvl w:ilvl="0" w:tplc="0C0A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7"/>
  </w:num>
  <w:num w:numId="5">
    <w:abstractNumId w:val="12"/>
  </w:num>
  <w:num w:numId="6">
    <w:abstractNumId w:val="3"/>
  </w:num>
  <w:num w:numId="7">
    <w:abstractNumId w:val="10"/>
  </w:num>
  <w:num w:numId="8">
    <w:abstractNumId w:val="4"/>
  </w:num>
  <w:num w:numId="9">
    <w:abstractNumId w:val="8"/>
  </w:num>
  <w:num w:numId="10">
    <w:abstractNumId w:val="2"/>
  </w:num>
  <w:num w:numId="11">
    <w:abstractNumId w:val="0"/>
  </w:num>
  <w:num w:numId="12">
    <w:abstractNumId w:val="11"/>
  </w:num>
  <w:num w:numId="13">
    <w:abstractNumId w:val="1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activeWritingStyle w:appName="MSWord" w:lang="es-ES" w:vendorID="64" w:dllVersion="131078" w:nlCheck="1" w:checkStyle="0"/>
  <w:attachedTemplate r:id="rId1"/>
  <w:documentProtection w:edit="forms" w:formatting="1" w:enforcement="1" w:cryptProviderType="rsaAES" w:cryptAlgorithmClass="hash" w:cryptAlgorithmType="typeAny" w:cryptAlgorithmSid="14" w:cryptSpinCount="100000" w:hash="oP4khKLA3fCxrXDuRHxGPfFELOzKB0uG5XX34f5QvHhEKVF8VGw5Rlvv56s2oCPq/FISiI+GnsNBKXUvyXt61A==" w:salt="8Z70Zm8SqsPLWvnNhKL45g=="/>
  <w:defaultTabStop w:val="708"/>
  <w:hyphenationZone w:val="425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11BF0"/>
    <w:rsid w:val="00012B5B"/>
    <w:rsid w:val="00025ED3"/>
    <w:rsid w:val="000326FE"/>
    <w:rsid w:val="00091E34"/>
    <w:rsid w:val="000A3F24"/>
    <w:rsid w:val="000C7C7B"/>
    <w:rsid w:val="000F3317"/>
    <w:rsid w:val="000F6A0E"/>
    <w:rsid w:val="001173E2"/>
    <w:rsid w:val="00131D38"/>
    <w:rsid w:val="001402CC"/>
    <w:rsid w:val="00156333"/>
    <w:rsid w:val="00170EA8"/>
    <w:rsid w:val="001964B1"/>
    <w:rsid w:val="001B6B06"/>
    <w:rsid w:val="001C43CA"/>
    <w:rsid w:val="001F4992"/>
    <w:rsid w:val="0020529B"/>
    <w:rsid w:val="00210F88"/>
    <w:rsid w:val="00226157"/>
    <w:rsid w:val="00253BE4"/>
    <w:rsid w:val="00261703"/>
    <w:rsid w:val="0027251B"/>
    <w:rsid w:val="00275A2F"/>
    <w:rsid w:val="00296120"/>
    <w:rsid w:val="002A3E21"/>
    <w:rsid w:val="002B5294"/>
    <w:rsid w:val="002D67E5"/>
    <w:rsid w:val="002F3C46"/>
    <w:rsid w:val="00340BB9"/>
    <w:rsid w:val="00341E8E"/>
    <w:rsid w:val="00355C4C"/>
    <w:rsid w:val="00375B21"/>
    <w:rsid w:val="003D61A9"/>
    <w:rsid w:val="003E40CD"/>
    <w:rsid w:val="003F77D7"/>
    <w:rsid w:val="004055B5"/>
    <w:rsid w:val="0042083B"/>
    <w:rsid w:val="004447D6"/>
    <w:rsid w:val="00471AC5"/>
    <w:rsid w:val="00480E93"/>
    <w:rsid w:val="00481897"/>
    <w:rsid w:val="00481F2F"/>
    <w:rsid w:val="00484466"/>
    <w:rsid w:val="00525216"/>
    <w:rsid w:val="005506DB"/>
    <w:rsid w:val="0055089D"/>
    <w:rsid w:val="005813FC"/>
    <w:rsid w:val="00595598"/>
    <w:rsid w:val="005B4585"/>
    <w:rsid w:val="005E57CA"/>
    <w:rsid w:val="00600040"/>
    <w:rsid w:val="00615F2F"/>
    <w:rsid w:val="00630E5B"/>
    <w:rsid w:val="00650809"/>
    <w:rsid w:val="006562C7"/>
    <w:rsid w:val="00663836"/>
    <w:rsid w:val="006653BD"/>
    <w:rsid w:val="00683AA6"/>
    <w:rsid w:val="006906DE"/>
    <w:rsid w:val="006C6016"/>
    <w:rsid w:val="006E0D91"/>
    <w:rsid w:val="006E1C20"/>
    <w:rsid w:val="006E2141"/>
    <w:rsid w:val="0070148B"/>
    <w:rsid w:val="007474BD"/>
    <w:rsid w:val="007506C1"/>
    <w:rsid w:val="00764886"/>
    <w:rsid w:val="00790A7D"/>
    <w:rsid w:val="007A6835"/>
    <w:rsid w:val="007B32C0"/>
    <w:rsid w:val="007B635B"/>
    <w:rsid w:val="007C09D4"/>
    <w:rsid w:val="007C6C98"/>
    <w:rsid w:val="007C7B96"/>
    <w:rsid w:val="007D1591"/>
    <w:rsid w:val="007D5BFB"/>
    <w:rsid w:val="007E7D0D"/>
    <w:rsid w:val="007F36B9"/>
    <w:rsid w:val="00822967"/>
    <w:rsid w:val="008273B7"/>
    <w:rsid w:val="00832634"/>
    <w:rsid w:val="00835EF3"/>
    <w:rsid w:val="008755BA"/>
    <w:rsid w:val="00877818"/>
    <w:rsid w:val="008C546B"/>
    <w:rsid w:val="008C73E0"/>
    <w:rsid w:val="008E32F1"/>
    <w:rsid w:val="008E62B2"/>
    <w:rsid w:val="00907DF8"/>
    <w:rsid w:val="009102F5"/>
    <w:rsid w:val="00915C31"/>
    <w:rsid w:val="00920252"/>
    <w:rsid w:val="0093315C"/>
    <w:rsid w:val="00952E9D"/>
    <w:rsid w:val="00957B8F"/>
    <w:rsid w:val="00980851"/>
    <w:rsid w:val="009851B1"/>
    <w:rsid w:val="009B0A04"/>
    <w:rsid w:val="009C5800"/>
    <w:rsid w:val="009F10A9"/>
    <w:rsid w:val="009F21DB"/>
    <w:rsid w:val="00A00FBB"/>
    <w:rsid w:val="00A24583"/>
    <w:rsid w:val="00A265B7"/>
    <w:rsid w:val="00A27752"/>
    <w:rsid w:val="00A36C5F"/>
    <w:rsid w:val="00AA382D"/>
    <w:rsid w:val="00AB2A1E"/>
    <w:rsid w:val="00AD5091"/>
    <w:rsid w:val="00AD5111"/>
    <w:rsid w:val="00AF389D"/>
    <w:rsid w:val="00B065E4"/>
    <w:rsid w:val="00B261F6"/>
    <w:rsid w:val="00B2697F"/>
    <w:rsid w:val="00B83BBD"/>
    <w:rsid w:val="00B91583"/>
    <w:rsid w:val="00BB303A"/>
    <w:rsid w:val="00BF3314"/>
    <w:rsid w:val="00C1728F"/>
    <w:rsid w:val="00C32479"/>
    <w:rsid w:val="00CA0091"/>
    <w:rsid w:val="00CB1CFA"/>
    <w:rsid w:val="00CD2880"/>
    <w:rsid w:val="00CD49D1"/>
    <w:rsid w:val="00CE7510"/>
    <w:rsid w:val="00CF0ED7"/>
    <w:rsid w:val="00D0124C"/>
    <w:rsid w:val="00D217C5"/>
    <w:rsid w:val="00D629BC"/>
    <w:rsid w:val="00D66C84"/>
    <w:rsid w:val="00D67B54"/>
    <w:rsid w:val="00D71382"/>
    <w:rsid w:val="00D81046"/>
    <w:rsid w:val="00D86F7E"/>
    <w:rsid w:val="00D90F51"/>
    <w:rsid w:val="00D92293"/>
    <w:rsid w:val="00D95201"/>
    <w:rsid w:val="00DB01D8"/>
    <w:rsid w:val="00DD0F5F"/>
    <w:rsid w:val="00DE68C8"/>
    <w:rsid w:val="00E022C8"/>
    <w:rsid w:val="00E37884"/>
    <w:rsid w:val="00E427E0"/>
    <w:rsid w:val="00E5786A"/>
    <w:rsid w:val="00E639D7"/>
    <w:rsid w:val="00E65CC5"/>
    <w:rsid w:val="00E76031"/>
    <w:rsid w:val="00EA128E"/>
    <w:rsid w:val="00EA235A"/>
    <w:rsid w:val="00EB45E2"/>
    <w:rsid w:val="00EF2BFF"/>
    <w:rsid w:val="00EF3BD4"/>
    <w:rsid w:val="00EF45C9"/>
    <w:rsid w:val="00EF79F1"/>
    <w:rsid w:val="00F26A73"/>
    <w:rsid w:val="00F44A05"/>
    <w:rsid w:val="00F7714B"/>
    <w:rsid w:val="00F83640"/>
    <w:rsid w:val="00FA3B32"/>
    <w:rsid w:val="00FA70F0"/>
    <w:rsid w:val="00FF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A26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7014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gicc.cantabria.es/proteccion-de-dato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3.png"/><Relationship Id="rId7" Type="http://schemas.openxmlformats.org/officeDocument/2006/relationships/image" Target="media/image8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</Template>
  <TotalTime>22</TotalTime>
  <Pages>3</Pages>
  <Words>1739</Words>
  <Characters>9568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Lama Javier</dc:creator>
  <cp:keywords/>
  <dc:description/>
  <cp:lastModifiedBy>Hierro Zorrilla María</cp:lastModifiedBy>
  <cp:revision>15</cp:revision>
  <cp:lastPrinted>2021-08-17T12:34:00Z</cp:lastPrinted>
  <dcterms:created xsi:type="dcterms:W3CDTF">2025-07-04T12:00:00Z</dcterms:created>
  <dcterms:modified xsi:type="dcterms:W3CDTF">2025-07-21T07:01:00Z</dcterms:modified>
</cp:coreProperties>
</file>